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E6A9F8" w14:textId="2B958422" w:rsidR="001C5CF1" w:rsidRPr="004550CC" w:rsidRDefault="001C5CF1" w:rsidP="71FEC304">
      <w:pPr>
        <w:rPr>
          <w:color w:val="FF0000"/>
          <w:sz w:val="48"/>
          <w:szCs w:val="48"/>
        </w:rPr>
      </w:pPr>
    </w:p>
    <w:p w14:paraId="21FACD9E" w14:textId="384DD361" w:rsidR="00EB77F8" w:rsidRDefault="00EB77F8" w:rsidP="71FEC304">
      <w:pPr>
        <w:rPr>
          <w:color w:val="FF0000"/>
          <w:sz w:val="48"/>
          <w:szCs w:val="48"/>
        </w:rPr>
      </w:pPr>
    </w:p>
    <w:p w14:paraId="1CB30416" w14:textId="1AB07D49" w:rsidR="004550CC" w:rsidRDefault="004550CC" w:rsidP="71FEC304">
      <w:pPr>
        <w:rPr>
          <w:color w:val="FF0000"/>
          <w:sz w:val="48"/>
          <w:szCs w:val="48"/>
        </w:rPr>
      </w:pPr>
    </w:p>
    <w:p w14:paraId="7FC32352" w14:textId="77777777" w:rsidR="004550CC" w:rsidRPr="004550CC" w:rsidRDefault="004550CC" w:rsidP="71FEC304">
      <w:pPr>
        <w:rPr>
          <w:color w:val="FF0000"/>
          <w:sz w:val="48"/>
          <w:szCs w:val="48"/>
        </w:rPr>
      </w:pPr>
    </w:p>
    <w:p w14:paraId="54739ACD" w14:textId="591ED79D" w:rsidR="00A01C85" w:rsidRDefault="00A01C85" w:rsidP="00A01C85">
      <w:pPr>
        <w:rPr>
          <w:color w:val="FF0000"/>
          <w:sz w:val="48"/>
          <w:szCs w:val="48"/>
        </w:rPr>
      </w:pPr>
    </w:p>
    <w:p w14:paraId="0064D359" w14:textId="4B61DB41" w:rsidR="00A01C85" w:rsidRPr="004550CC" w:rsidRDefault="00A01C85" w:rsidP="00A01C85">
      <w:pPr>
        <w:rPr>
          <w:color w:val="FF0000"/>
          <w:sz w:val="48"/>
          <w:szCs w:val="48"/>
        </w:rPr>
      </w:pPr>
    </w:p>
    <w:p w14:paraId="5E2A52AB" w14:textId="042536B7" w:rsidR="00A01C85" w:rsidRPr="004550CC" w:rsidRDefault="00620070" w:rsidP="00A01C85">
      <w:pPr>
        <w:spacing w:after="240"/>
        <w:ind w:left="-567"/>
        <w:rPr>
          <w:color w:val="FF0000"/>
          <w:sz w:val="48"/>
          <w:szCs w:val="48"/>
        </w:rPr>
      </w:pPr>
      <w:r w:rsidRPr="004550CC">
        <w:rPr>
          <w:rFonts w:eastAsia="Arial"/>
          <w:noProof/>
          <w:color w:val="FC0011"/>
          <w:lang w:eastAsia="de-CH"/>
        </w:rPr>
        <w:drawing>
          <wp:anchor distT="0" distB="0" distL="114300" distR="114300" simplePos="0" relativeHeight="251658240" behindDoc="1" locked="0" layoutInCell="0" allowOverlap="1" wp14:anchorId="0ECE2D87" wp14:editId="5B89417C">
            <wp:simplePos x="0" y="0"/>
            <wp:positionH relativeFrom="page">
              <wp:posOffset>-2540</wp:posOffset>
            </wp:positionH>
            <wp:positionV relativeFrom="paragraph">
              <wp:posOffset>485775</wp:posOffset>
            </wp:positionV>
            <wp:extent cx="7562850" cy="6496050"/>
            <wp:effectExtent l="0" t="0" r="6350" b="6350"/>
            <wp:wrapNone/>
            <wp:docPr id="854622595" name="Bild 3" descr="Ein Bild, das rot, Gewebe, Läuf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06"/>
                    <a:stretch/>
                  </pic:blipFill>
                  <pic:spPr bwMode="auto">
                    <a:xfrm>
                      <a:off x="0" y="0"/>
                      <a:ext cx="756285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1C85" w:rsidRPr="004550CC">
        <w:rPr>
          <w:color w:val="FF0000"/>
          <w:sz w:val="48"/>
          <w:szCs w:val="48"/>
        </w:rPr>
        <w:t>INFORMATIK SCHULEN BASELLAND IT.SBL</w:t>
      </w:r>
    </w:p>
    <w:p w14:paraId="18B264B5" w14:textId="6C24A55A" w:rsidR="00A01C85" w:rsidRPr="004550CC" w:rsidRDefault="001A202D" w:rsidP="00A01C85">
      <w:pPr>
        <w:rPr>
          <w:rFonts w:eastAsia="Times New Roman"/>
          <w:color w:val="000000" w:themeColor="text1"/>
          <w:sz w:val="28"/>
        </w:rPr>
      </w:pPr>
      <w:r w:rsidRPr="00D64DC6">
        <w:rPr>
          <w:rFonts w:eastAsia="Arial"/>
          <w:noProof/>
          <w:color w:val="FC0011"/>
          <w:lang w:eastAsia="de-CH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6C41B892" wp14:editId="4A3C2021">
                <wp:simplePos x="0" y="0"/>
                <wp:positionH relativeFrom="column">
                  <wp:posOffset>1671109</wp:posOffset>
                </wp:positionH>
                <wp:positionV relativeFrom="paragraph">
                  <wp:posOffset>5555615</wp:posOffset>
                </wp:positionV>
                <wp:extent cx="4836160" cy="342900"/>
                <wp:effectExtent l="0" t="0" r="0" b="0"/>
                <wp:wrapNone/>
                <wp:docPr id="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3616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3C6A5E" w14:textId="7F2E1948" w:rsidR="001A202D" w:rsidRPr="008D69E6" w:rsidRDefault="001A202D" w:rsidP="001A202D">
                            <w:pPr>
                              <w:jc w:val="right"/>
                              <w:rPr>
                                <w:b/>
                                <w:color w:val="FFFFFF"/>
                                <w:szCs w:val="4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Cs w:val="44"/>
                              </w:rPr>
                              <w:t xml:space="preserve">Version </w:t>
                            </w:r>
                            <w:r w:rsidR="00C45178">
                              <w:rPr>
                                <w:b/>
                                <w:color w:val="FFFFFF"/>
                                <w:szCs w:val="44"/>
                              </w:rPr>
                              <w:t>1.0</w:t>
                            </w:r>
                            <w:r w:rsidR="000C6E28">
                              <w:rPr>
                                <w:b/>
                                <w:color w:val="FFFFFF"/>
                                <w:szCs w:val="44"/>
                              </w:rPr>
                              <w:t>1</w:t>
                            </w:r>
                            <w:r>
                              <w:rPr>
                                <w:b/>
                                <w:color w:val="FFFFFF"/>
                                <w:szCs w:val="44"/>
                              </w:rPr>
                              <w:t xml:space="preserve"> I </w:t>
                            </w:r>
                            <w:r w:rsidR="000C6E28">
                              <w:rPr>
                                <w:b/>
                                <w:color w:val="FFFFFF"/>
                                <w:szCs w:val="44"/>
                              </w:rPr>
                              <w:t>09</w:t>
                            </w:r>
                            <w:r w:rsidR="00620070">
                              <w:rPr>
                                <w:b/>
                                <w:color w:val="FFFFFF"/>
                                <w:szCs w:val="44"/>
                              </w:rPr>
                              <w:t>.0</w:t>
                            </w:r>
                            <w:r w:rsidR="000C6E28">
                              <w:rPr>
                                <w:b/>
                                <w:color w:val="FFFFFF"/>
                                <w:szCs w:val="44"/>
                              </w:rPr>
                              <w:t>5</w:t>
                            </w:r>
                            <w:r w:rsidR="00620070">
                              <w:rPr>
                                <w:b/>
                                <w:color w:val="FFFFFF"/>
                                <w:szCs w:val="44"/>
                              </w:rPr>
                              <w:t>.202</w:t>
                            </w:r>
                            <w:r w:rsidR="000C6E28">
                              <w:rPr>
                                <w:b/>
                                <w:color w:val="FFFFFF"/>
                                <w:szCs w:val="44"/>
                              </w:rPr>
                              <w:t>3</w:t>
                            </w:r>
                            <w:r w:rsidRPr="008D69E6">
                              <w:rPr>
                                <w:b/>
                                <w:color w:val="FFFFFF"/>
                                <w:szCs w:val="44"/>
                              </w:rPr>
                              <w:t xml:space="preserve"> I </w:t>
                            </w:r>
                            <w:r>
                              <w:rPr>
                                <w:b/>
                                <w:color w:val="FFFFFF"/>
                                <w:szCs w:val="44"/>
                              </w:rPr>
                              <w:t>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41B892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131.6pt;margin-top:437.45pt;width:380.8pt;height:27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" filled="f" stroked="f" strokecolor="white">
                <v:textbox>
                  <w:txbxContent>
                    <w:p w14:paraId="083C6A5E" w14:textId="7F2E1948" w:rsidR="001A202D" w:rsidRPr="008D69E6" w:rsidRDefault="001A202D" w:rsidP="001A202D">
                      <w:pPr>
                        <w:jc w:val="right"/>
                        <w:rPr>
                          <w:b/>
                          <w:color w:val="FFFFFF"/>
                          <w:szCs w:val="44"/>
                        </w:rPr>
                      </w:pPr>
                      <w:r>
                        <w:rPr>
                          <w:b/>
                          <w:color w:val="FFFFFF"/>
                          <w:szCs w:val="44"/>
                        </w:rPr>
                        <w:t xml:space="preserve">Version </w:t>
                      </w:r>
                      <w:r w:rsidR="00C45178">
                        <w:rPr>
                          <w:b/>
                          <w:color w:val="FFFFFF"/>
                          <w:szCs w:val="44"/>
                        </w:rPr>
                        <w:t>1.0</w:t>
                      </w:r>
                      <w:r w:rsidR="000C6E28">
                        <w:rPr>
                          <w:b/>
                          <w:color w:val="FFFFFF"/>
                          <w:szCs w:val="44"/>
                        </w:rPr>
                        <w:t>1</w:t>
                      </w:r>
                      <w:r>
                        <w:rPr>
                          <w:b/>
                          <w:color w:val="FFFFFF"/>
                          <w:szCs w:val="44"/>
                        </w:rPr>
                        <w:t xml:space="preserve"> I </w:t>
                      </w:r>
                      <w:r w:rsidR="000C6E28">
                        <w:rPr>
                          <w:b/>
                          <w:color w:val="FFFFFF"/>
                          <w:szCs w:val="44"/>
                        </w:rPr>
                        <w:t>09</w:t>
                      </w:r>
                      <w:r w:rsidR="00620070">
                        <w:rPr>
                          <w:b/>
                          <w:color w:val="FFFFFF"/>
                          <w:szCs w:val="44"/>
                        </w:rPr>
                        <w:t>.0</w:t>
                      </w:r>
                      <w:r w:rsidR="000C6E28">
                        <w:rPr>
                          <w:b/>
                          <w:color w:val="FFFFFF"/>
                          <w:szCs w:val="44"/>
                        </w:rPr>
                        <w:t>5</w:t>
                      </w:r>
                      <w:r w:rsidR="00620070">
                        <w:rPr>
                          <w:b/>
                          <w:color w:val="FFFFFF"/>
                          <w:szCs w:val="44"/>
                        </w:rPr>
                        <w:t>.202</w:t>
                      </w:r>
                      <w:r w:rsidR="000C6E28">
                        <w:rPr>
                          <w:b/>
                          <w:color w:val="FFFFFF"/>
                          <w:szCs w:val="44"/>
                        </w:rPr>
                        <w:t>3</w:t>
                      </w:r>
                      <w:r w:rsidRPr="008D69E6">
                        <w:rPr>
                          <w:b/>
                          <w:color w:val="FFFFFF"/>
                          <w:szCs w:val="44"/>
                        </w:rPr>
                        <w:t xml:space="preserve"> I </w:t>
                      </w:r>
                      <w:r>
                        <w:rPr>
                          <w:b/>
                          <w:color w:val="FFFFFF"/>
                          <w:szCs w:val="44"/>
                        </w:rPr>
                        <w:t>DEL</w:t>
                      </w:r>
                    </w:p>
                  </w:txbxContent>
                </v:textbox>
              </v:shape>
            </w:pict>
          </mc:Fallback>
        </mc:AlternateContent>
      </w:r>
      <w:r w:rsidR="00A01C85" w:rsidRPr="004550CC">
        <w:rPr>
          <w:rFonts w:eastAsia="Arial"/>
          <w:noProof/>
          <w:color w:val="FC0011"/>
          <w:lang w:eastAsia="de-CH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211BDDC" wp14:editId="138EE8E8">
                <wp:simplePos x="0" y="0"/>
                <wp:positionH relativeFrom="column">
                  <wp:posOffset>-629497</wp:posOffset>
                </wp:positionH>
                <wp:positionV relativeFrom="paragraph">
                  <wp:posOffset>906144</wp:posOffset>
                </wp:positionV>
                <wp:extent cx="6962987" cy="1957493"/>
                <wp:effectExtent l="0" t="0" r="0" b="0"/>
                <wp:wrapNone/>
                <wp:docPr id="47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62987" cy="19574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03C55A" w14:textId="44113CA1" w:rsidR="00960F50" w:rsidRPr="00AC7A85" w:rsidRDefault="00DE300E" w:rsidP="00A01C85">
                            <w:pPr>
                              <w:jc w:val="center"/>
                              <w:rPr>
                                <w:color w:val="FFFFFF"/>
                                <w:sz w:val="72"/>
                                <w:szCs w:val="88"/>
                              </w:rPr>
                            </w:pPr>
                            <w:r>
                              <w:rPr>
                                <w:color w:val="FFFFFF"/>
                                <w:sz w:val="72"/>
                                <w:szCs w:val="88"/>
                              </w:rPr>
                              <w:t xml:space="preserve">EINFACHE </w:t>
                            </w:r>
                            <w:r w:rsidR="00522BBB">
                              <w:rPr>
                                <w:color w:val="FFFFFF"/>
                                <w:sz w:val="72"/>
                                <w:szCs w:val="88"/>
                              </w:rPr>
                              <w:t>ANWENDUNGSSZENARIEN</w:t>
                            </w:r>
                            <w:r w:rsidR="006B5BA0">
                              <w:rPr>
                                <w:color w:val="FFFFFF"/>
                                <w:sz w:val="72"/>
                                <w:szCs w:val="88"/>
                              </w:rPr>
                              <w:t xml:space="preserve"> </w:t>
                            </w:r>
                            <w:r w:rsidR="006B5BA0">
                              <w:rPr>
                                <w:color w:val="FFFFFF"/>
                                <w:sz w:val="72"/>
                                <w:szCs w:val="88"/>
                              </w:rPr>
                              <w:br/>
                            </w:r>
                            <w:r w:rsidR="00522BBB">
                              <w:rPr>
                                <w:color w:val="FFFFFF"/>
                                <w:sz w:val="72"/>
                                <w:szCs w:val="88"/>
                              </w:rPr>
                              <w:t>MIT IPADS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1BDDC" id="Text Box 22" o:spid="_x0000_s1027" type="#_x0000_t202" style="position:absolute;margin-left:-49.55pt;margin-top:71.35pt;width:548.25pt;height:154.1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" filled="f" stroked="f" strokecolor="white">
                <v:textbox>
                  <w:txbxContent>
                    <w:p w14:paraId="1503C55A" w14:textId="44113CA1" w:rsidR="00960F50" w:rsidRPr="00AC7A85" w:rsidRDefault="00DE300E" w:rsidP="00A01C85">
                      <w:pPr>
                        <w:jc w:val="center"/>
                        <w:rPr>
                          <w:color w:val="FFFFFF"/>
                          <w:sz w:val="72"/>
                          <w:szCs w:val="88"/>
                        </w:rPr>
                      </w:pPr>
                      <w:r>
                        <w:rPr>
                          <w:color w:val="FFFFFF"/>
                          <w:sz w:val="72"/>
                          <w:szCs w:val="88"/>
                        </w:rPr>
                        <w:t xml:space="preserve">EINFACHE </w:t>
                      </w:r>
                      <w:r w:rsidR="00522BBB">
                        <w:rPr>
                          <w:color w:val="FFFFFF"/>
                          <w:sz w:val="72"/>
                          <w:szCs w:val="88"/>
                        </w:rPr>
                        <w:t>ANWENDUNGSSZENARIEN</w:t>
                      </w:r>
                      <w:r w:rsidR="006B5BA0">
                        <w:rPr>
                          <w:color w:val="FFFFFF"/>
                          <w:sz w:val="72"/>
                          <w:szCs w:val="88"/>
                        </w:rPr>
                        <w:t xml:space="preserve"> </w:t>
                      </w:r>
                      <w:r w:rsidR="006B5BA0">
                        <w:rPr>
                          <w:color w:val="FFFFFF"/>
                          <w:sz w:val="72"/>
                          <w:szCs w:val="88"/>
                        </w:rPr>
                        <w:br/>
                      </w:r>
                      <w:r w:rsidR="00522BBB">
                        <w:rPr>
                          <w:color w:val="FFFFFF"/>
                          <w:sz w:val="72"/>
                          <w:szCs w:val="88"/>
                        </w:rPr>
                        <w:t>MIT IPADS</w:t>
                      </w:r>
                    </w:p>
                  </w:txbxContent>
                </v:textbox>
              </v:shape>
            </w:pict>
          </mc:Fallback>
        </mc:AlternateContent>
      </w:r>
      <w:r w:rsidR="00A01C85" w:rsidRPr="004550CC">
        <w:br w:type="page"/>
      </w:r>
    </w:p>
    <w:p w14:paraId="546AF563" w14:textId="77777777" w:rsidR="00511C76" w:rsidRDefault="00511C76" w:rsidP="007C692D">
      <w:pPr>
        <w:pStyle w:val="Verzeichnis1"/>
      </w:pPr>
    </w:p>
    <w:p w14:paraId="1B3A9E86" w14:textId="77777777" w:rsidR="00511C76" w:rsidRDefault="00511C76" w:rsidP="007C692D">
      <w:pPr>
        <w:pStyle w:val="Verzeichnis1"/>
      </w:pPr>
    </w:p>
    <w:p w14:paraId="143A37D0" w14:textId="77777777" w:rsidR="00511C76" w:rsidRDefault="00511C76" w:rsidP="007C692D">
      <w:pPr>
        <w:pStyle w:val="Verzeichnis1"/>
      </w:pPr>
    </w:p>
    <w:p w14:paraId="518EE510" w14:textId="2BC4229C" w:rsidR="00477BC0" w:rsidRPr="004550CC" w:rsidRDefault="3A4CBBA5" w:rsidP="007C692D">
      <w:pPr>
        <w:pStyle w:val="Verzeichnis1"/>
      </w:pPr>
      <w:r w:rsidRPr="004550CC">
        <w:t>INHALTSVERZEICHNIS</w:t>
      </w:r>
      <w:r w:rsidR="00477BC0" w:rsidRPr="004550CC">
        <w:br/>
      </w:r>
    </w:p>
    <w:p w14:paraId="69FA9F54" w14:textId="0D59A51E" w:rsidR="00882454" w:rsidRPr="00882454" w:rsidRDefault="00477BC0">
      <w:pPr>
        <w:pStyle w:val="Verzeichnis1"/>
        <w:rPr>
          <w:rFonts w:asciiTheme="minorHAnsi" w:eastAsiaTheme="minorEastAsia" w:hAnsiTheme="minorHAnsi"/>
          <w:noProof/>
          <w:color w:val="auto"/>
          <w:sz w:val="22"/>
          <w:lang w:eastAsia="de-DE"/>
        </w:rPr>
      </w:pPr>
      <w:r w:rsidRPr="00882454">
        <w:rPr>
          <w:rFonts w:cs="Arial"/>
          <w:sz w:val="22"/>
        </w:rPr>
        <w:fldChar w:fldCharType="begin"/>
      </w:r>
      <w:r w:rsidRPr="00882454">
        <w:rPr>
          <w:rFonts w:cs="Arial"/>
          <w:sz w:val="22"/>
        </w:rPr>
        <w:instrText xml:space="preserve"> TOC \o "1-3" \h \z \u </w:instrText>
      </w:r>
      <w:r w:rsidRPr="00882454">
        <w:rPr>
          <w:rFonts w:cs="Arial"/>
          <w:sz w:val="22"/>
        </w:rPr>
        <w:fldChar w:fldCharType="separate"/>
      </w:r>
      <w:hyperlink w:anchor="_Toc47266138" w:history="1">
        <w:r w:rsidR="00882454" w:rsidRPr="00882454">
          <w:rPr>
            <w:rStyle w:val="Hyperlink"/>
            <w:noProof/>
            <w:sz w:val="22"/>
          </w:rPr>
          <w:t>Einfache Anwendungsszenarien mit iPads</w:t>
        </w:r>
        <w:r w:rsidR="00882454" w:rsidRPr="00882454">
          <w:rPr>
            <w:noProof/>
            <w:webHidden/>
            <w:sz w:val="22"/>
          </w:rPr>
          <w:tab/>
        </w:r>
        <w:r w:rsidR="00882454" w:rsidRPr="00882454">
          <w:rPr>
            <w:noProof/>
            <w:webHidden/>
            <w:sz w:val="22"/>
          </w:rPr>
          <w:fldChar w:fldCharType="begin"/>
        </w:r>
        <w:r w:rsidR="00882454" w:rsidRPr="00882454">
          <w:rPr>
            <w:noProof/>
            <w:webHidden/>
            <w:sz w:val="22"/>
          </w:rPr>
          <w:instrText xml:space="preserve"> PAGEREF _Toc47266138 \h </w:instrText>
        </w:r>
        <w:r w:rsidR="00882454" w:rsidRPr="00882454">
          <w:rPr>
            <w:noProof/>
            <w:webHidden/>
            <w:sz w:val="22"/>
          </w:rPr>
        </w:r>
        <w:r w:rsidR="00882454" w:rsidRPr="00882454">
          <w:rPr>
            <w:noProof/>
            <w:webHidden/>
            <w:sz w:val="22"/>
          </w:rPr>
          <w:fldChar w:fldCharType="separate"/>
        </w:r>
        <w:r w:rsidR="00A37B77">
          <w:rPr>
            <w:noProof/>
            <w:webHidden/>
            <w:sz w:val="22"/>
          </w:rPr>
          <w:t>3</w:t>
        </w:r>
        <w:r w:rsidR="00882454" w:rsidRPr="00882454">
          <w:rPr>
            <w:noProof/>
            <w:webHidden/>
            <w:sz w:val="22"/>
          </w:rPr>
          <w:fldChar w:fldCharType="end"/>
        </w:r>
      </w:hyperlink>
    </w:p>
    <w:p w14:paraId="4EBF5020" w14:textId="4638A62C" w:rsidR="00882454" w:rsidRPr="00882454" w:rsidRDefault="00273264">
      <w:pPr>
        <w:pStyle w:val="Verzeichnis1"/>
        <w:rPr>
          <w:rFonts w:asciiTheme="minorHAnsi" w:eastAsiaTheme="minorEastAsia" w:hAnsiTheme="minorHAnsi"/>
          <w:noProof/>
          <w:color w:val="auto"/>
          <w:sz w:val="22"/>
          <w:lang w:eastAsia="de-DE"/>
        </w:rPr>
      </w:pPr>
      <w:hyperlink w:anchor="_Toc47266139" w:history="1">
        <w:r w:rsidR="00882454" w:rsidRPr="00882454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882454" w:rsidRPr="00882454">
          <w:rPr>
            <w:rFonts w:asciiTheme="minorHAnsi" w:eastAsiaTheme="minorEastAsia" w:hAnsiTheme="minorHAnsi"/>
            <w:noProof/>
            <w:color w:val="auto"/>
            <w:sz w:val="22"/>
            <w:lang w:eastAsia="de-DE"/>
          </w:rPr>
          <w:tab/>
        </w:r>
        <w:r w:rsidR="00882454" w:rsidRPr="00882454">
          <w:rPr>
            <w:rStyle w:val="Hyperlink"/>
            <w:noProof/>
            <w:sz w:val="22"/>
          </w:rPr>
          <w:t>Kurs-Ausschreibung</w:t>
        </w:r>
        <w:r w:rsidR="00882454" w:rsidRPr="00882454">
          <w:rPr>
            <w:noProof/>
            <w:webHidden/>
            <w:sz w:val="22"/>
          </w:rPr>
          <w:tab/>
        </w:r>
        <w:r w:rsidR="00882454" w:rsidRPr="00882454">
          <w:rPr>
            <w:noProof/>
            <w:webHidden/>
            <w:sz w:val="22"/>
          </w:rPr>
          <w:fldChar w:fldCharType="begin"/>
        </w:r>
        <w:r w:rsidR="00882454" w:rsidRPr="00882454">
          <w:rPr>
            <w:noProof/>
            <w:webHidden/>
            <w:sz w:val="22"/>
          </w:rPr>
          <w:instrText xml:space="preserve"> PAGEREF _Toc47266139 \h </w:instrText>
        </w:r>
        <w:r w:rsidR="00882454" w:rsidRPr="00882454">
          <w:rPr>
            <w:noProof/>
            <w:webHidden/>
            <w:sz w:val="22"/>
          </w:rPr>
        </w:r>
        <w:r w:rsidR="00882454" w:rsidRPr="00882454">
          <w:rPr>
            <w:noProof/>
            <w:webHidden/>
            <w:sz w:val="22"/>
          </w:rPr>
          <w:fldChar w:fldCharType="separate"/>
        </w:r>
        <w:r w:rsidR="00A37B77">
          <w:rPr>
            <w:noProof/>
            <w:webHidden/>
            <w:sz w:val="22"/>
          </w:rPr>
          <w:t>3</w:t>
        </w:r>
        <w:r w:rsidR="00882454" w:rsidRPr="00882454">
          <w:rPr>
            <w:noProof/>
            <w:webHidden/>
            <w:sz w:val="22"/>
          </w:rPr>
          <w:fldChar w:fldCharType="end"/>
        </w:r>
      </w:hyperlink>
    </w:p>
    <w:p w14:paraId="1C71CA12" w14:textId="22B77714" w:rsidR="00882454" w:rsidRPr="00882454" w:rsidRDefault="00273264">
      <w:pPr>
        <w:pStyle w:val="Verzeichnis1"/>
        <w:rPr>
          <w:rFonts w:asciiTheme="minorHAnsi" w:eastAsiaTheme="minorEastAsia" w:hAnsiTheme="minorHAnsi"/>
          <w:noProof/>
          <w:color w:val="auto"/>
          <w:sz w:val="22"/>
          <w:lang w:eastAsia="de-DE"/>
        </w:rPr>
      </w:pPr>
      <w:hyperlink w:anchor="_Toc47266140" w:history="1">
        <w:r w:rsidR="00882454" w:rsidRPr="00882454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</w:t>
        </w:r>
        <w:r w:rsidR="00882454" w:rsidRPr="00882454">
          <w:rPr>
            <w:rFonts w:asciiTheme="minorHAnsi" w:eastAsiaTheme="minorEastAsia" w:hAnsiTheme="minorHAnsi"/>
            <w:noProof/>
            <w:color w:val="auto"/>
            <w:sz w:val="22"/>
            <w:lang w:eastAsia="de-DE"/>
          </w:rPr>
          <w:tab/>
        </w:r>
        <w:r w:rsidR="00882454" w:rsidRPr="00882454">
          <w:rPr>
            <w:rStyle w:val="Hyperlink"/>
            <w:noProof/>
            <w:sz w:val="22"/>
          </w:rPr>
          <w:t>Recherchieren im Internet und Ergebnisse in einem Word-Dokument sichern</w:t>
        </w:r>
        <w:r w:rsidR="00882454" w:rsidRPr="00882454">
          <w:rPr>
            <w:noProof/>
            <w:webHidden/>
            <w:sz w:val="22"/>
          </w:rPr>
          <w:tab/>
        </w:r>
        <w:r w:rsidR="00882454" w:rsidRPr="00882454">
          <w:rPr>
            <w:noProof/>
            <w:webHidden/>
            <w:sz w:val="22"/>
          </w:rPr>
          <w:fldChar w:fldCharType="begin"/>
        </w:r>
        <w:r w:rsidR="00882454" w:rsidRPr="00882454">
          <w:rPr>
            <w:noProof/>
            <w:webHidden/>
            <w:sz w:val="22"/>
          </w:rPr>
          <w:instrText xml:space="preserve"> PAGEREF _Toc47266140 \h </w:instrText>
        </w:r>
        <w:r w:rsidR="00882454" w:rsidRPr="00882454">
          <w:rPr>
            <w:noProof/>
            <w:webHidden/>
            <w:sz w:val="22"/>
          </w:rPr>
        </w:r>
        <w:r w:rsidR="00882454" w:rsidRPr="00882454">
          <w:rPr>
            <w:noProof/>
            <w:webHidden/>
            <w:sz w:val="22"/>
          </w:rPr>
          <w:fldChar w:fldCharType="separate"/>
        </w:r>
        <w:r w:rsidR="00A37B77">
          <w:rPr>
            <w:noProof/>
            <w:webHidden/>
            <w:sz w:val="22"/>
          </w:rPr>
          <w:t>4</w:t>
        </w:r>
        <w:r w:rsidR="00882454" w:rsidRPr="00882454">
          <w:rPr>
            <w:noProof/>
            <w:webHidden/>
            <w:sz w:val="22"/>
          </w:rPr>
          <w:fldChar w:fldCharType="end"/>
        </w:r>
      </w:hyperlink>
    </w:p>
    <w:p w14:paraId="5461E456" w14:textId="42C8BCD7" w:rsidR="00882454" w:rsidRPr="00882454" w:rsidRDefault="00273264">
      <w:pPr>
        <w:pStyle w:val="Verzeichnis2"/>
        <w:rPr>
          <w:rFonts w:asciiTheme="minorHAnsi" w:eastAsiaTheme="minorEastAsia" w:hAnsiTheme="minorHAnsi"/>
          <w:noProof/>
          <w:lang w:eastAsia="de-DE"/>
        </w:rPr>
      </w:pPr>
      <w:hyperlink w:anchor="_Toc47266141" w:history="1">
        <w:r w:rsidR="00882454" w:rsidRPr="00882454">
          <w:rPr>
            <w:rStyle w:val="Hyperlink"/>
            <w:noProof/>
          </w:rPr>
          <w:t>2.1</w:t>
        </w:r>
        <w:r w:rsidR="00882454" w:rsidRPr="00882454">
          <w:rPr>
            <w:rFonts w:asciiTheme="minorHAnsi" w:eastAsiaTheme="minorEastAsia" w:hAnsiTheme="minorHAnsi"/>
            <w:noProof/>
            <w:lang w:eastAsia="de-DE"/>
          </w:rPr>
          <w:tab/>
        </w:r>
        <w:r w:rsidR="00882454" w:rsidRPr="00882454">
          <w:rPr>
            <w:rStyle w:val="Hyperlink"/>
            <w:noProof/>
          </w:rPr>
          <w:t>Word-Dokument erstellen und Tabelle einfügen</w:t>
        </w:r>
        <w:r w:rsidR="00882454" w:rsidRPr="00882454">
          <w:rPr>
            <w:noProof/>
            <w:webHidden/>
          </w:rPr>
          <w:tab/>
        </w:r>
        <w:r w:rsidR="00882454" w:rsidRPr="00882454">
          <w:rPr>
            <w:noProof/>
            <w:webHidden/>
          </w:rPr>
          <w:fldChar w:fldCharType="begin"/>
        </w:r>
        <w:r w:rsidR="00882454" w:rsidRPr="00882454">
          <w:rPr>
            <w:noProof/>
            <w:webHidden/>
          </w:rPr>
          <w:instrText xml:space="preserve"> PAGEREF _Toc47266141 \h </w:instrText>
        </w:r>
        <w:r w:rsidR="00882454" w:rsidRPr="00882454">
          <w:rPr>
            <w:noProof/>
            <w:webHidden/>
          </w:rPr>
        </w:r>
        <w:r w:rsidR="00882454" w:rsidRPr="00882454">
          <w:rPr>
            <w:noProof/>
            <w:webHidden/>
          </w:rPr>
          <w:fldChar w:fldCharType="separate"/>
        </w:r>
        <w:r w:rsidR="00A37B77">
          <w:rPr>
            <w:noProof/>
            <w:webHidden/>
          </w:rPr>
          <w:t>4</w:t>
        </w:r>
        <w:r w:rsidR="00882454" w:rsidRPr="00882454">
          <w:rPr>
            <w:noProof/>
            <w:webHidden/>
          </w:rPr>
          <w:fldChar w:fldCharType="end"/>
        </w:r>
      </w:hyperlink>
    </w:p>
    <w:p w14:paraId="4A81A23D" w14:textId="1332CAEE" w:rsidR="00882454" w:rsidRPr="00882454" w:rsidRDefault="00273264">
      <w:pPr>
        <w:pStyle w:val="Verzeichnis2"/>
        <w:rPr>
          <w:rFonts w:asciiTheme="minorHAnsi" w:eastAsiaTheme="minorEastAsia" w:hAnsiTheme="minorHAnsi"/>
          <w:noProof/>
          <w:lang w:eastAsia="de-DE"/>
        </w:rPr>
      </w:pPr>
      <w:hyperlink w:anchor="_Toc47266142" w:history="1">
        <w:r w:rsidR="00882454" w:rsidRPr="00882454">
          <w:rPr>
            <w:rStyle w:val="Hyperlink"/>
            <w:noProof/>
          </w:rPr>
          <w:t>2.2</w:t>
        </w:r>
        <w:r w:rsidR="00882454" w:rsidRPr="00882454">
          <w:rPr>
            <w:rFonts w:asciiTheme="minorHAnsi" w:eastAsiaTheme="minorEastAsia" w:hAnsiTheme="minorHAnsi"/>
            <w:noProof/>
            <w:lang w:eastAsia="de-DE"/>
          </w:rPr>
          <w:tab/>
        </w:r>
        <w:r w:rsidR="00882454" w:rsidRPr="00882454">
          <w:rPr>
            <w:rStyle w:val="Hyperlink"/>
            <w:noProof/>
          </w:rPr>
          <w:t>Internet-Recherche</w:t>
        </w:r>
        <w:r w:rsidR="00882454" w:rsidRPr="00882454">
          <w:rPr>
            <w:noProof/>
            <w:webHidden/>
          </w:rPr>
          <w:tab/>
        </w:r>
        <w:r w:rsidR="00882454" w:rsidRPr="00882454">
          <w:rPr>
            <w:noProof/>
            <w:webHidden/>
          </w:rPr>
          <w:fldChar w:fldCharType="begin"/>
        </w:r>
        <w:r w:rsidR="00882454" w:rsidRPr="00882454">
          <w:rPr>
            <w:noProof/>
            <w:webHidden/>
          </w:rPr>
          <w:instrText xml:space="preserve"> PAGEREF _Toc47266142 \h </w:instrText>
        </w:r>
        <w:r w:rsidR="00882454" w:rsidRPr="00882454">
          <w:rPr>
            <w:noProof/>
            <w:webHidden/>
          </w:rPr>
        </w:r>
        <w:r w:rsidR="00882454" w:rsidRPr="00882454">
          <w:rPr>
            <w:noProof/>
            <w:webHidden/>
          </w:rPr>
          <w:fldChar w:fldCharType="separate"/>
        </w:r>
        <w:r w:rsidR="00A37B77">
          <w:rPr>
            <w:noProof/>
            <w:webHidden/>
          </w:rPr>
          <w:t>4</w:t>
        </w:r>
        <w:r w:rsidR="00882454" w:rsidRPr="00882454">
          <w:rPr>
            <w:noProof/>
            <w:webHidden/>
          </w:rPr>
          <w:fldChar w:fldCharType="end"/>
        </w:r>
      </w:hyperlink>
    </w:p>
    <w:p w14:paraId="6A39E6AF" w14:textId="755EC025" w:rsidR="00882454" w:rsidRPr="00882454" w:rsidRDefault="00273264">
      <w:pPr>
        <w:pStyle w:val="Verzeichnis1"/>
        <w:rPr>
          <w:rFonts w:asciiTheme="minorHAnsi" w:eastAsiaTheme="minorEastAsia" w:hAnsiTheme="minorHAnsi"/>
          <w:noProof/>
          <w:color w:val="auto"/>
          <w:sz w:val="22"/>
          <w:lang w:eastAsia="de-DE"/>
        </w:rPr>
      </w:pPr>
      <w:hyperlink w:anchor="_Toc47266143" w:history="1">
        <w:r w:rsidR="00882454" w:rsidRPr="00882454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</w:t>
        </w:r>
        <w:r w:rsidR="00882454" w:rsidRPr="00882454">
          <w:rPr>
            <w:rFonts w:asciiTheme="minorHAnsi" w:eastAsiaTheme="minorEastAsia" w:hAnsiTheme="minorHAnsi"/>
            <w:noProof/>
            <w:color w:val="auto"/>
            <w:sz w:val="22"/>
            <w:lang w:eastAsia="de-DE"/>
          </w:rPr>
          <w:tab/>
        </w:r>
        <w:r w:rsidR="00882454" w:rsidRPr="00882454">
          <w:rPr>
            <w:rStyle w:val="Hyperlink"/>
            <w:noProof/>
            <w:sz w:val="22"/>
          </w:rPr>
          <w:t>Bildschirmfotos und -videos erstellen</w:t>
        </w:r>
        <w:r w:rsidR="00882454" w:rsidRPr="00882454">
          <w:rPr>
            <w:noProof/>
            <w:webHidden/>
            <w:sz w:val="22"/>
          </w:rPr>
          <w:tab/>
        </w:r>
        <w:r w:rsidR="00882454" w:rsidRPr="00882454">
          <w:rPr>
            <w:noProof/>
            <w:webHidden/>
            <w:sz w:val="22"/>
          </w:rPr>
          <w:fldChar w:fldCharType="begin"/>
        </w:r>
        <w:r w:rsidR="00882454" w:rsidRPr="00882454">
          <w:rPr>
            <w:noProof/>
            <w:webHidden/>
            <w:sz w:val="22"/>
          </w:rPr>
          <w:instrText xml:space="preserve"> PAGEREF _Toc47266143 \h </w:instrText>
        </w:r>
        <w:r w:rsidR="00882454" w:rsidRPr="00882454">
          <w:rPr>
            <w:noProof/>
            <w:webHidden/>
            <w:sz w:val="22"/>
          </w:rPr>
        </w:r>
        <w:r w:rsidR="00882454" w:rsidRPr="00882454">
          <w:rPr>
            <w:noProof/>
            <w:webHidden/>
            <w:sz w:val="22"/>
          </w:rPr>
          <w:fldChar w:fldCharType="separate"/>
        </w:r>
        <w:r w:rsidR="00A37B77">
          <w:rPr>
            <w:noProof/>
            <w:webHidden/>
            <w:sz w:val="22"/>
          </w:rPr>
          <w:t>5</w:t>
        </w:r>
        <w:r w:rsidR="00882454" w:rsidRPr="00882454">
          <w:rPr>
            <w:noProof/>
            <w:webHidden/>
            <w:sz w:val="22"/>
          </w:rPr>
          <w:fldChar w:fldCharType="end"/>
        </w:r>
      </w:hyperlink>
    </w:p>
    <w:p w14:paraId="4A53B053" w14:textId="0AD15FE7" w:rsidR="00882454" w:rsidRPr="00882454" w:rsidRDefault="00273264">
      <w:pPr>
        <w:pStyle w:val="Verzeichnis2"/>
        <w:rPr>
          <w:rFonts w:asciiTheme="minorHAnsi" w:eastAsiaTheme="minorEastAsia" w:hAnsiTheme="minorHAnsi"/>
          <w:noProof/>
          <w:lang w:eastAsia="de-DE"/>
        </w:rPr>
      </w:pPr>
      <w:hyperlink w:anchor="_Toc47266144" w:history="1">
        <w:r w:rsidR="00882454" w:rsidRPr="00882454">
          <w:rPr>
            <w:rStyle w:val="Hyperlink"/>
            <w:noProof/>
          </w:rPr>
          <w:t>3.1</w:t>
        </w:r>
        <w:r w:rsidR="00882454" w:rsidRPr="00882454">
          <w:rPr>
            <w:rFonts w:asciiTheme="minorHAnsi" w:eastAsiaTheme="minorEastAsia" w:hAnsiTheme="minorHAnsi"/>
            <w:noProof/>
            <w:lang w:eastAsia="de-DE"/>
          </w:rPr>
          <w:tab/>
        </w:r>
        <w:r w:rsidR="00882454" w:rsidRPr="00882454">
          <w:rPr>
            <w:rStyle w:val="Hyperlink"/>
            <w:noProof/>
          </w:rPr>
          <w:t>Bildschirmaufnahme einrichten und ausprobieren</w:t>
        </w:r>
        <w:r w:rsidR="00882454" w:rsidRPr="00882454">
          <w:rPr>
            <w:noProof/>
            <w:webHidden/>
          </w:rPr>
          <w:tab/>
        </w:r>
        <w:r w:rsidR="00882454" w:rsidRPr="00882454">
          <w:rPr>
            <w:noProof/>
            <w:webHidden/>
          </w:rPr>
          <w:fldChar w:fldCharType="begin"/>
        </w:r>
        <w:r w:rsidR="00882454" w:rsidRPr="00882454">
          <w:rPr>
            <w:noProof/>
            <w:webHidden/>
          </w:rPr>
          <w:instrText xml:space="preserve"> PAGEREF _Toc47266144 \h </w:instrText>
        </w:r>
        <w:r w:rsidR="00882454" w:rsidRPr="00882454">
          <w:rPr>
            <w:noProof/>
            <w:webHidden/>
          </w:rPr>
        </w:r>
        <w:r w:rsidR="00882454" w:rsidRPr="00882454">
          <w:rPr>
            <w:noProof/>
            <w:webHidden/>
          </w:rPr>
          <w:fldChar w:fldCharType="separate"/>
        </w:r>
        <w:r w:rsidR="00A37B77">
          <w:rPr>
            <w:noProof/>
            <w:webHidden/>
          </w:rPr>
          <w:t>5</w:t>
        </w:r>
        <w:r w:rsidR="00882454" w:rsidRPr="00882454">
          <w:rPr>
            <w:noProof/>
            <w:webHidden/>
          </w:rPr>
          <w:fldChar w:fldCharType="end"/>
        </w:r>
      </w:hyperlink>
    </w:p>
    <w:p w14:paraId="07A03773" w14:textId="729FA675" w:rsidR="00882454" w:rsidRPr="00882454" w:rsidRDefault="00273264">
      <w:pPr>
        <w:pStyle w:val="Verzeichnis2"/>
        <w:rPr>
          <w:rFonts w:asciiTheme="minorHAnsi" w:eastAsiaTheme="minorEastAsia" w:hAnsiTheme="minorHAnsi"/>
          <w:noProof/>
          <w:lang w:eastAsia="de-DE"/>
        </w:rPr>
      </w:pPr>
      <w:hyperlink w:anchor="_Toc47266145" w:history="1">
        <w:r w:rsidR="00882454" w:rsidRPr="00882454">
          <w:rPr>
            <w:rStyle w:val="Hyperlink"/>
            <w:noProof/>
          </w:rPr>
          <w:t>3.2</w:t>
        </w:r>
        <w:r w:rsidR="00882454" w:rsidRPr="00882454">
          <w:rPr>
            <w:rFonts w:asciiTheme="minorHAnsi" w:eastAsiaTheme="minorEastAsia" w:hAnsiTheme="minorHAnsi"/>
            <w:noProof/>
            <w:lang w:eastAsia="de-DE"/>
          </w:rPr>
          <w:tab/>
        </w:r>
        <w:r w:rsidR="00882454" w:rsidRPr="00882454">
          <w:rPr>
            <w:rStyle w:val="Hyperlink"/>
            <w:noProof/>
          </w:rPr>
          <w:t>Bildschirmfoto erstellen und bearbeiten</w:t>
        </w:r>
        <w:r w:rsidR="00882454" w:rsidRPr="00882454">
          <w:rPr>
            <w:noProof/>
            <w:webHidden/>
          </w:rPr>
          <w:tab/>
        </w:r>
        <w:r w:rsidR="00882454" w:rsidRPr="00882454">
          <w:rPr>
            <w:noProof/>
            <w:webHidden/>
          </w:rPr>
          <w:fldChar w:fldCharType="begin"/>
        </w:r>
        <w:r w:rsidR="00882454" w:rsidRPr="00882454">
          <w:rPr>
            <w:noProof/>
            <w:webHidden/>
          </w:rPr>
          <w:instrText xml:space="preserve"> PAGEREF _Toc47266145 \h </w:instrText>
        </w:r>
        <w:r w:rsidR="00882454" w:rsidRPr="00882454">
          <w:rPr>
            <w:noProof/>
            <w:webHidden/>
          </w:rPr>
        </w:r>
        <w:r w:rsidR="00882454" w:rsidRPr="00882454">
          <w:rPr>
            <w:noProof/>
            <w:webHidden/>
          </w:rPr>
          <w:fldChar w:fldCharType="separate"/>
        </w:r>
        <w:r w:rsidR="00A37B77">
          <w:rPr>
            <w:noProof/>
            <w:webHidden/>
          </w:rPr>
          <w:t>5</w:t>
        </w:r>
        <w:r w:rsidR="00882454" w:rsidRPr="00882454">
          <w:rPr>
            <w:noProof/>
            <w:webHidden/>
          </w:rPr>
          <w:fldChar w:fldCharType="end"/>
        </w:r>
      </w:hyperlink>
    </w:p>
    <w:p w14:paraId="287BDB58" w14:textId="32992379" w:rsidR="00882454" w:rsidRPr="00882454" w:rsidRDefault="00273264">
      <w:pPr>
        <w:pStyle w:val="Verzeichnis2"/>
        <w:rPr>
          <w:rFonts w:asciiTheme="minorHAnsi" w:eastAsiaTheme="minorEastAsia" w:hAnsiTheme="minorHAnsi"/>
          <w:noProof/>
          <w:lang w:eastAsia="de-DE"/>
        </w:rPr>
      </w:pPr>
      <w:hyperlink w:anchor="_Toc47266146" w:history="1">
        <w:r w:rsidR="00882454" w:rsidRPr="00882454">
          <w:rPr>
            <w:rStyle w:val="Hyperlink"/>
            <w:noProof/>
          </w:rPr>
          <w:t>3.3</w:t>
        </w:r>
        <w:r w:rsidR="00882454" w:rsidRPr="00882454">
          <w:rPr>
            <w:rFonts w:asciiTheme="minorHAnsi" w:eastAsiaTheme="minorEastAsia" w:hAnsiTheme="minorHAnsi"/>
            <w:noProof/>
            <w:lang w:eastAsia="de-DE"/>
          </w:rPr>
          <w:tab/>
        </w:r>
        <w:r w:rsidR="00882454" w:rsidRPr="00882454">
          <w:rPr>
            <w:rStyle w:val="Hyperlink"/>
            <w:noProof/>
          </w:rPr>
          <w:t>PDF-Dateien erstellen und bearbeiten</w:t>
        </w:r>
        <w:r w:rsidR="00882454" w:rsidRPr="00882454">
          <w:rPr>
            <w:noProof/>
            <w:webHidden/>
          </w:rPr>
          <w:tab/>
        </w:r>
        <w:r w:rsidR="00882454" w:rsidRPr="00882454">
          <w:rPr>
            <w:noProof/>
            <w:webHidden/>
          </w:rPr>
          <w:fldChar w:fldCharType="begin"/>
        </w:r>
        <w:r w:rsidR="00882454" w:rsidRPr="00882454">
          <w:rPr>
            <w:noProof/>
            <w:webHidden/>
          </w:rPr>
          <w:instrText xml:space="preserve"> PAGEREF _Toc47266146 \h </w:instrText>
        </w:r>
        <w:r w:rsidR="00882454" w:rsidRPr="00882454">
          <w:rPr>
            <w:noProof/>
            <w:webHidden/>
          </w:rPr>
        </w:r>
        <w:r w:rsidR="00882454" w:rsidRPr="00882454">
          <w:rPr>
            <w:noProof/>
            <w:webHidden/>
          </w:rPr>
          <w:fldChar w:fldCharType="separate"/>
        </w:r>
        <w:r w:rsidR="00A37B77">
          <w:rPr>
            <w:noProof/>
            <w:webHidden/>
          </w:rPr>
          <w:t>6</w:t>
        </w:r>
        <w:r w:rsidR="00882454" w:rsidRPr="00882454">
          <w:rPr>
            <w:noProof/>
            <w:webHidden/>
          </w:rPr>
          <w:fldChar w:fldCharType="end"/>
        </w:r>
      </w:hyperlink>
    </w:p>
    <w:p w14:paraId="329A8B06" w14:textId="72B12593" w:rsidR="00882454" w:rsidRPr="00882454" w:rsidRDefault="00273264">
      <w:pPr>
        <w:pStyle w:val="Verzeichnis1"/>
        <w:rPr>
          <w:rFonts w:asciiTheme="minorHAnsi" w:eastAsiaTheme="minorEastAsia" w:hAnsiTheme="minorHAnsi"/>
          <w:noProof/>
          <w:color w:val="auto"/>
          <w:sz w:val="22"/>
          <w:lang w:eastAsia="de-DE"/>
        </w:rPr>
      </w:pPr>
      <w:hyperlink w:anchor="_Toc47266147" w:history="1">
        <w:r w:rsidR="00882454" w:rsidRPr="00882454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</w:t>
        </w:r>
        <w:r w:rsidR="00882454" w:rsidRPr="00882454">
          <w:rPr>
            <w:rFonts w:asciiTheme="minorHAnsi" w:eastAsiaTheme="minorEastAsia" w:hAnsiTheme="minorHAnsi"/>
            <w:noProof/>
            <w:color w:val="auto"/>
            <w:sz w:val="22"/>
            <w:lang w:eastAsia="de-DE"/>
          </w:rPr>
          <w:tab/>
        </w:r>
        <w:r w:rsidR="00882454" w:rsidRPr="00882454">
          <w:rPr>
            <w:rStyle w:val="Hyperlink"/>
            <w:noProof/>
            <w:sz w:val="22"/>
          </w:rPr>
          <w:t>Vorlagen scannen und weiterverarbeiten</w:t>
        </w:r>
        <w:r w:rsidR="00882454" w:rsidRPr="00882454">
          <w:rPr>
            <w:noProof/>
            <w:webHidden/>
            <w:sz w:val="22"/>
          </w:rPr>
          <w:tab/>
        </w:r>
        <w:r w:rsidR="00882454" w:rsidRPr="00882454">
          <w:rPr>
            <w:noProof/>
            <w:webHidden/>
            <w:sz w:val="22"/>
          </w:rPr>
          <w:fldChar w:fldCharType="begin"/>
        </w:r>
        <w:r w:rsidR="00882454" w:rsidRPr="00882454">
          <w:rPr>
            <w:noProof/>
            <w:webHidden/>
            <w:sz w:val="22"/>
          </w:rPr>
          <w:instrText xml:space="preserve"> PAGEREF _Toc47266147 \h </w:instrText>
        </w:r>
        <w:r w:rsidR="00882454" w:rsidRPr="00882454">
          <w:rPr>
            <w:noProof/>
            <w:webHidden/>
            <w:sz w:val="22"/>
          </w:rPr>
        </w:r>
        <w:r w:rsidR="00882454" w:rsidRPr="00882454">
          <w:rPr>
            <w:noProof/>
            <w:webHidden/>
            <w:sz w:val="22"/>
          </w:rPr>
          <w:fldChar w:fldCharType="separate"/>
        </w:r>
        <w:r w:rsidR="00A37B77">
          <w:rPr>
            <w:noProof/>
            <w:webHidden/>
            <w:sz w:val="22"/>
          </w:rPr>
          <w:t>7</w:t>
        </w:r>
        <w:r w:rsidR="00882454" w:rsidRPr="00882454">
          <w:rPr>
            <w:noProof/>
            <w:webHidden/>
            <w:sz w:val="22"/>
          </w:rPr>
          <w:fldChar w:fldCharType="end"/>
        </w:r>
      </w:hyperlink>
    </w:p>
    <w:p w14:paraId="6DD426AA" w14:textId="18E4745A" w:rsidR="00882454" w:rsidRPr="00882454" w:rsidRDefault="00273264">
      <w:pPr>
        <w:pStyle w:val="Verzeichnis2"/>
        <w:rPr>
          <w:rFonts w:asciiTheme="minorHAnsi" w:eastAsiaTheme="minorEastAsia" w:hAnsiTheme="minorHAnsi"/>
          <w:noProof/>
          <w:lang w:eastAsia="de-DE"/>
        </w:rPr>
      </w:pPr>
      <w:hyperlink w:anchor="_Toc47266148" w:history="1">
        <w:r w:rsidR="00882454" w:rsidRPr="00882454">
          <w:rPr>
            <w:rStyle w:val="Hyperlink"/>
            <w:noProof/>
          </w:rPr>
          <w:t>4.1</w:t>
        </w:r>
        <w:r w:rsidR="00882454" w:rsidRPr="00882454">
          <w:rPr>
            <w:rFonts w:asciiTheme="minorHAnsi" w:eastAsiaTheme="minorEastAsia" w:hAnsiTheme="minorHAnsi"/>
            <w:noProof/>
            <w:lang w:eastAsia="de-DE"/>
          </w:rPr>
          <w:tab/>
        </w:r>
        <w:r w:rsidR="00882454" w:rsidRPr="00882454">
          <w:rPr>
            <w:rStyle w:val="Hyperlink"/>
            <w:noProof/>
          </w:rPr>
          <w:t>Mit Office Lens Textvorlagen scannen und in Word bearbeiten</w:t>
        </w:r>
        <w:r w:rsidR="00882454" w:rsidRPr="00882454">
          <w:rPr>
            <w:noProof/>
            <w:webHidden/>
          </w:rPr>
          <w:tab/>
        </w:r>
        <w:r w:rsidR="00882454" w:rsidRPr="00882454">
          <w:rPr>
            <w:noProof/>
            <w:webHidden/>
          </w:rPr>
          <w:fldChar w:fldCharType="begin"/>
        </w:r>
        <w:r w:rsidR="00882454" w:rsidRPr="00882454">
          <w:rPr>
            <w:noProof/>
            <w:webHidden/>
          </w:rPr>
          <w:instrText xml:space="preserve"> PAGEREF _Toc47266148 \h </w:instrText>
        </w:r>
        <w:r w:rsidR="00882454" w:rsidRPr="00882454">
          <w:rPr>
            <w:noProof/>
            <w:webHidden/>
          </w:rPr>
        </w:r>
        <w:r w:rsidR="00882454" w:rsidRPr="00882454">
          <w:rPr>
            <w:noProof/>
            <w:webHidden/>
          </w:rPr>
          <w:fldChar w:fldCharType="separate"/>
        </w:r>
        <w:r w:rsidR="00A37B77">
          <w:rPr>
            <w:noProof/>
            <w:webHidden/>
          </w:rPr>
          <w:t>7</w:t>
        </w:r>
        <w:r w:rsidR="00882454" w:rsidRPr="00882454">
          <w:rPr>
            <w:noProof/>
            <w:webHidden/>
          </w:rPr>
          <w:fldChar w:fldCharType="end"/>
        </w:r>
      </w:hyperlink>
    </w:p>
    <w:p w14:paraId="7EDC3E84" w14:textId="1BC79EF9" w:rsidR="00882454" w:rsidRPr="00882454" w:rsidRDefault="00273264">
      <w:pPr>
        <w:pStyle w:val="Verzeichnis1"/>
        <w:rPr>
          <w:rFonts w:asciiTheme="minorHAnsi" w:eastAsiaTheme="minorEastAsia" w:hAnsiTheme="minorHAnsi"/>
          <w:noProof/>
          <w:color w:val="auto"/>
          <w:sz w:val="22"/>
          <w:lang w:eastAsia="de-DE"/>
        </w:rPr>
      </w:pPr>
      <w:hyperlink w:anchor="_Toc47266149" w:history="1">
        <w:r w:rsidR="00882454" w:rsidRPr="00882454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</w:t>
        </w:r>
        <w:r w:rsidR="00882454" w:rsidRPr="00882454">
          <w:rPr>
            <w:rFonts w:asciiTheme="minorHAnsi" w:eastAsiaTheme="minorEastAsia" w:hAnsiTheme="minorHAnsi"/>
            <w:noProof/>
            <w:color w:val="auto"/>
            <w:sz w:val="22"/>
            <w:lang w:eastAsia="de-DE"/>
          </w:rPr>
          <w:tab/>
        </w:r>
        <w:r w:rsidR="00882454" w:rsidRPr="00882454">
          <w:rPr>
            <w:rStyle w:val="Hyperlink"/>
            <w:noProof/>
            <w:sz w:val="22"/>
          </w:rPr>
          <w:t>Anleitungen und Hilfen zu den Anwendungsszenarien</w:t>
        </w:r>
        <w:r w:rsidR="00882454" w:rsidRPr="00882454">
          <w:rPr>
            <w:noProof/>
            <w:webHidden/>
            <w:sz w:val="22"/>
          </w:rPr>
          <w:tab/>
        </w:r>
        <w:r w:rsidR="00882454" w:rsidRPr="00882454">
          <w:rPr>
            <w:noProof/>
            <w:webHidden/>
            <w:sz w:val="22"/>
          </w:rPr>
          <w:fldChar w:fldCharType="begin"/>
        </w:r>
        <w:r w:rsidR="00882454" w:rsidRPr="00882454">
          <w:rPr>
            <w:noProof/>
            <w:webHidden/>
            <w:sz w:val="22"/>
          </w:rPr>
          <w:instrText xml:space="preserve"> PAGEREF _Toc47266149 \h </w:instrText>
        </w:r>
        <w:r w:rsidR="00882454" w:rsidRPr="00882454">
          <w:rPr>
            <w:noProof/>
            <w:webHidden/>
            <w:sz w:val="22"/>
          </w:rPr>
        </w:r>
        <w:r w:rsidR="00882454" w:rsidRPr="00882454">
          <w:rPr>
            <w:noProof/>
            <w:webHidden/>
            <w:sz w:val="22"/>
          </w:rPr>
          <w:fldChar w:fldCharType="separate"/>
        </w:r>
        <w:r w:rsidR="00A37B77">
          <w:rPr>
            <w:noProof/>
            <w:webHidden/>
            <w:sz w:val="22"/>
          </w:rPr>
          <w:t>8</w:t>
        </w:r>
        <w:r w:rsidR="00882454" w:rsidRPr="00882454">
          <w:rPr>
            <w:noProof/>
            <w:webHidden/>
            <w:sz w:val="22"/>
          </w:rPr>
          <w:fldChar w:fldCharType="end"/>
        </w:r>
      </w:hyperlink>
    </w:p>
    <w:p w14:paraId="62574A68" w14:textId="7B6259A8" w:rsidR="00882454" w:rsidRPr="00882454" w:rsidRDefault="00273264">
      <w:pPr>
        <w:pStyle w:val="Verzeichnis1"/>
        <w:rPr>
          <w:rFonts w:asciiTheme="minorHAnsi" w:eastAsiaTheme="minorEastAsia" w:hAnsiTheme="minorHAnsi"/>
          <w:noProof/>
          <w:color w:val="auto"/>
          <w:sz w:val="22"/>
          <w:lang w:eastAsia="de-DE"/>
        </w:rPr>
      </w:pPr>
      <w:hyperlink w:anchor="_Toc47266150" w:history="1">
        <w:r w:rsidR="00882454" w:rsidRPr="00882454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</w:t>
        </w:r>
        <w:r w:rsidR="00882454" w:rsidRPr="00882454">
          <w:rPr>
            <w:rFonts w:asciiTheme="minorHAnsi" w:eastAsiaTheme="minorEastAsia" w:hAnsiTheme="minorHAnsi"/>
            <w:noProof/>
            <w:color w:val="auto"/>
            <w:sz w:val="22"/>
            <w:lang w:eastAsia="de-DE"/>
          </w:rPr>
          <w:tab/>
        </w:r>
        <w:r w:rsidR="00882454" w:rsidRPr="00882454">
          <w:rPr>
            <w:rStyle w:val="Hyperlink"/>
            <w:noProof/>
            <w:sz w:val="22"/>
          </w:rPr>
          <w:t>Grundlagen und weiterführende Angaben</w:t>
        </w:r>
        <w:r w:rsidR="00882454" w:rsidRPr="00882454">
          <w:rPr>
            <w:noProof/>
            <w:webHidden/>
            <w:sz w:val="22"/>
          </w:rPr>
          <w:tab/>
        </w:r>
        <w:r w:rsidR="00882454" w:rsidRPr="00882454">
          <w:rPr>
            <w:noProof/>
            <w:webHidden/>
            <w:sz w:val="22"/>
          </w:rPr>
          <w:fldChar w:fldCharType="begin"/>
        </w:r>
        <w:r w:rsidR="00882454" w:rsidRPr="00882454">
          <w:rPr>
            <w:noProof/>
            <w:webHidden/>
            <w:sz w:val="22"/>
          </w:rPr>
          <w:instrText xml:space="preserve"> PAGEREF _Toc47266150 \h </w:instrText>
        </w:r>
        <w:r w:rsidR="00882454" w:rsidRPr="00882454">
          <w:rPr>
            <w:noProof/>
            <w:webHidden/>
            <w:sz w:val="22"/>
          </w:rPr>
        </w:r>
        <w:r w:rsidR="00882454" w:rsidRPr="00882454">
          <w:rPr>
            <w:noProof/>
            <w:webHidden/>
            <w:sz w:val="22"/>
          </w:rPr>
          <w:fldChar w:fldCharType="separate"/>
        </w:r>
        <w:r w:rsidR="00A37B77">
          <w:rPr>
            <w:noProof/>
            <w:webHidden/>
            <w:sz w:val="22"/>
          </w:rPr>
          <w:t>8</w:t>
        </w:r>
        <w:r w:rsidR="00882454" w:rsidRPr="00882454">
          <w:rPr>
            <w:noProof/>
            <w:webHidden/>
            <w:sz w:val="22"/>
          </w:rPr>
          <w:fldChar w:fldCharType="end"/>
        </w:r>
      </w:hyperlink>
    </w:p>
    <w:p w14:paraId="55750E49" w14:textId="49CE6CBE" w:rsidR="009252F2" w:rsidRPr="006B5BA0" w:rsidRDefault="00477BC0" w:rsidP="009252F2">
      <w:pPr>
        <w:rPr>
          <w:rFonts w:eastAsia="Times New Roman" w:cs="Arial"/>
        </w:rPr>
      </w:pPr>
      <w:r w:rsidRPr="00882454">
        <w:rPr>
          <w:rFonts w:eastAsia="Times New Roman" w:cs="Arial"/>
        </w:rPr>
        <w:fldChar w:fldCharType="end"/>
      </w:r>
    </w:p>
    <w:p w14:paraId="1DB32C9E" w14:textId="77777777" w:rsidR="00315FBF" w:rsidRDefault="00315FBF" w:rsidP="009252F2"/>
    <w:p w14:paraId="287048A2" w14:textId="77777777" w:rsidR="00511C76" w:rsidRDefault="00511C76" w:rsidP="009252F2"/>
    <w:p w14:paraId="146AB186" w14:textId="77777777" w:rsidR="00511C76" w:rsidRDefault="00511C76" w:rsidP="009252F2"/>
    <w:p w14:paraId="3173564E" w14:textId="77777777" w:rsidR="00511C76" w:rsidRPr="004550CC" w:rsidRDefault="00511C76" w:rsidP="009252F2"/>
    <w:p w14:paraId="397B0F8F" w14:textId="77777777" w:rsidR="00A46327" w:rsidRPr="004550CC" w:rsidRDefault="00A46327" w:rsidP="00A46327">
      <w:pPr>
        <w:pStyle w:val="SAStandard"/>
        <w:spacing w:after="60"/>
        <w:rPr>
          <w:b/>
        </w:rPr>
      </w:pPr>
    </w:p>
    <w:p w14:paraId="1F7DDE5B" w14:textId="77777777" w:rsidR="00A46327" w:rsidRPr="004550CC" w:rsidRDefault="00A46327" w:rsidP="00A46327">
      <w:pPr>
        <w:pStyle w:val="SAStandard"/>
        <w:spacing w:after="60"/>
        <w:rPr>
          <w:b/>
        </w:rPr>
      </w:pPr>
    </w:p>
    <w:p w14:paraId="1F60EAB0" w14:textId="1559577C" w:rsidR="00A46327" w:rsidRPr="004550CC" w:rsidRDefault="00A46327" w:rsidP="00A46327">
      <w:pPr>
        <w:pStyle w:val="SAStandard"/>
        <w:spacing w:after="60"/>
        <w:rPr>
          <w:b/>
        </w:rPr>
      </w:pPr>
      <w:r w:rsidRPr="004550CC">
        <w:rPr>
          <w:b/>
        </w:rPr>
        <w:t>Impressum</w:t>
      </w:r>
    </w:p>
    <w:p w14:paraId="34E41470" w14:textId="4D95B708" w:rsidR="009252F2" w:rsidRPr="007A2962" w:rsidRDefault="00A46327" w:rsidP="007A2962">
      <w:pPr>
        <w:pStyle w:val="SAStandard"/>
      </w:pPr>
      <w:r w:rsidRPr="004550CC">
        <w:t>Informatik Schulen Baselland IT.SBL</w:t>
      </w:r>
      <w:r w:rsidRPr="004550CC">
        <w:br/>
      </w:r>
      <w:r w:rsidR="001D78F8" w:rsidRPr="004550CC">
        <w:t>Lukas Dettwiler</w:t>
      </w:r>
      <w:r w:rsidRPr="004550CC">
        <w:br/>
        <w:t xml:space="preserve">Liestal, </w:t>
      </w:r>
      <w:r w:rsidR="00933BB9">
        <w:t>9. Mai 2023</w:t>
      </w:r>
      <w:r w:rsidRPr="004550CC">
        <w:br/>
      </w:r>
      <w:r w:rsidRPr="004550CC">
        <w:rPr>
          <w:b/>
        </w:rPr>
        <w:br/>
      </w:r>
      <w:r w:rsidRPr="7B9BEBD9">
        <w:rPr>
          <w:b/>
          <w:bCs/>
        </w:rPr>
        <w:t>Nutzungsrecht gemäss Creative Commons</w:t>
      </w:r>
      <w:r w:rsidRPr="7B9BEBD9">
        <w:rPr>
          <w:rStyle w:val="Funotenzeichen"/>
          <w:b/>
          <w:bCs/>
        </w:rPr>
        <w:footnoteReference w:id="2"/>
      </w:r>
      <w:r w:rsidRPr="004550CC">
        <w:rPr>
          <w:b/>
        </w:rPr>
        <w:br/>
      </w:r>
      <w:r w:rsidRPr="004550CC">
        <w:rPr>
          <w:b/>
          <w:sz w:val="8"/>
          <w:szCs w:val="8"/>
        </w:rPr>
        <w:br/>
      </w:r>
      <w:r w:rsidRPr="004550CC">
        <w:rPr>
          <w:rFonts w:eastAsia="Times New Roman"/>
          <w:noProof/>
          <w:szCs w:val="22"/>
          <w:lang w:eastAsia="de-CH"/>
        </w:rPr>
        <w:drawing>
          <wp:inline distT="0" distB="0" distL="0" distR="0" wp14:anchorId="0E52EEA5" wp14:editId="1E99E285">
            <wp:extent cx="1769110" cy="615950"/>
            <wp:effectExtent l="0" t="0" r="254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11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52F2" w:rsidRPr="004550CC">
        <w:rPr>
          <w:b/>
          <w:sz w:val="32"/>
        </w:rPr>
        <w:br w:type="page"/>
      </w:r>
    </w:p>
    <w:p w14:paraId="09FFEC12" w14:textId="14D80817" w:rsidR="002011F9" w:rsidRDefault="002011F9" w:rsidP="002011F9">
      <w:pPr>
        <w:pStyle w:val="berschrift1"/>
        <w:numPr>
          <w:ilvl w:val="0"/>
          <w:numId w:val="0"/>
        </w:numPr>
        <w:spacing w:after="360"/>
      </w:pPr>
      <w:bookmarkStart w:id="0" w:name="_Einrichtung"/>
      <w:bookmarkStart w:id="1" w:name="_Toc47266138"/>
      <w:bookmarkStart w:id="2" w:name="OLE_LINK1"/>
      <w:bookmarkStart w:id="3" w:name="OLE_LINK2"/>
      <w:bookmarkEnd w:id="0"/>
      <w:r>
        <w:lastRenderedPageBreak/>
        <w:t>Einfache Anwendungsszenarien mit iPads</w:t>
      </w:r>
      <w:bookmarkEnd w:id="1"/>
    </w:p>
    <w:p w14:paraId="3A101C2C" w14:textId="77777777" w:rsidR="002011F9" w:rsidRPr="004054CD" w:rsidRDefault="002011F9" w:rsidP="002011F9">
      <w:pPr>
        <w:pStyle w:val="berschrift1"/>
      </w:pPr>
      <w:bookmarkStart w:id="4" w:name="_Toc19543776"/>
      <w:bookmarkStart w:id="5" w:name="_Toc47266139"/>
      <w:r w:rsidRPr="004054CD">
        <w:t>Kurs-Ausschreibung</w:t>
      </w:r>
      <w:bookmarkEnd w:id="4"/>
      <w:bookmarkEnd w:id="5"/>
    </w:p>
    <w:p w14:paraId="27CDF479" w14:textId="77777777" w:rsidR="002011F9" w:rsidRDefault="002011F9" w:rsidP="002011F9">
      <w:pPr>
        <w:pStyle w:val="SAStandard"/>
        <w:spacing w:after="60"/>
        <w:rPr>
          <w:b/>
        </w:rPr>
      </w:pPr>
    </w:p>
    <w:p w14:paraId="17158F37" w14:textId="3EBB057A" w:rsidR="002011F9" w:rsidRPr="007F575D" w:rsidRDefault="002011F9" w:rsidP="002011F9">
      <w:pPr>
        <w:pStyle w:val="SAStandard"/>
        <w:spacing w:after="60"/>
        <w:rPr>
          <w:b/>
        </w:rPr>
      </w:pPr>
      <w:r w:rsidRPr="007F575D">
        <w:rPr>
          <w:b/>
        </w:rPr>
        <w:t>Ziel</w:t>
      </w:r>
    </w:p>
    <w:p w14:paraId="3123F28B" w14:textId="409BE392" w:rsidR="002011F9" w:rsidRPr="00EB3DEA" w:rsidRDefault="002011F9" w:rsidP="002011F9">
      <w:pPr>
        <w:pStyle w:val="SAStandard"/>
      </w:pPr>
      <w:r w:rsidRPr="00EB3DEA">
        <w:t xml:space="preserve">Sie </w:t>
      </w:r>
      <w:r>
        <w:t>kennen einfache Anwendungsszenarien mit iPads</w:t>
      </w:r>
      <w:r w:rsidR="00E56D8D">
        <w:t xml:space="preserve"> </w:t>
      </w:r>
      <w:r>
        <w:t xml:space="preserve">und können </w:t>
      </w:r>
      <w:r w:rsidR="008E719F">
        <w:t xml:space="preserve">diese für die Unterrichtsvorbereitung und </w:t>
      </w:r>
      <w:r w:rsidR="00536102">
        <w:t>-durchführung nutzen</w:t>
      </w:r>
      <w:r w:rsidR="00D0375C">
        <w:t>.</w:t>
      </w:r>
    </w:p>
    <w:p w14:paraId="4B1C95DD" w14:textId="77777777" w:rsidR="002011F9" w:rsidRPr="007F575D" w:rsidRDefault="002011F9" w:rsidP="002011F9">
      <w:pPr>
        <w:pStyle w:val="SAStandard"/>
        <w:spacing w:after="60"/>
        <w:rPr>
          <w:b/>
        </w:rPr>
      </w:pPr>
      <w:r w:rsidRPr="007F575D">
        <w:rPr>
          <w:b/>
        </w:rPr>
        <w:t>Inhalt</w:t>
      </w:r>
    </w:p>
    <w:p w14:paraId="04851C2E" w14:textId="78284767" w:rsidR="00DD299D" w:rsidRPr="00DD299D" w:rsidRDefault="00D0375C" w:rsidP="00CA618E">
      <w:pPr>
        <w:pStyle w:val="SAStandard"/>
      </w:pPr>
      <w:r>
        <w:t>S</w:t>
      </w:r>
      <w:r w:rsidR="00DD299D" w:rsidRPr="00DD299D">
        <w:t xml:space="preserve">ie erhalten einen Einblick in </w:t>
      </w:r>
      <w:r w:rsidR="00DD299D">
        <w:t xml:space="preserve">einfache Anwendungsszenarien </w:t>
      </w:r>
      <w:r w:rsidR="00DD299D" w:rsidRPr="00DD299D">
        <w:t xml:space="preserve">mit iPads </w:t>
      </w:r>
      <w:r>
        <w:t>zum</w:t>
      </w:r>
      <w:r w:rsidR="000A3DFF">
        <w:t xml:space="preserve"> </w:t>
      </w:r>
      <w:r>
        <w:t>Thema «</w:t>
      </w:r>
      <w:r w:rsidR="000A3DFF">
        <w:t>Recherchieren und Dokumentieren</w:t>
      </w:r>
      <w:r>
        <w:t>»</w:t>
      </w:r>
      <w:r w:rsidR="000A3DFF">
        <w:t xml:space="preserve">. Beim Erproben der </w:t>
      </w:r>
      <w:r w:rsidR="0034069B">
        <w:t xml:space="preserve">einzelnen Schritte setzen Sie sich </w:t>
      </w:r>
      <w:r w:rsidR="000C6427">
        <w:t xml:space="preserve">mit </w:t>
      </w:r>
      <w:r w:rsidR="00EC5F26">
        <w:t>de</w:t>
      </w:r>
      <w:r w:rsidR="00974BF0">
        <w:t>m grundlegenden</w:t>
      </w:r>
      <w:r w:rsidR="000C6427">
        <w:t xml:space="preserve"> Bedienkonzept des iPads</w:t>
      </w:r>
      <w:r w:rsidR="003A7094">
        <w:t xml:space="preserve"> auseinander</w:t>
      </w:r>
      <w:r w:rsidR="00CA618E">
        <w:t>.</w:t>
      </w:r>
      <w:r w:rsidR="006179EA">
        <w:t xml:space="preserve"> Sie erhalten </w:t>
      </w:r>
      <w:r w:rsidR="00982F1B">
        <w:t xml:space="preserve">Informationen zur individuellen </w:t>
      </w:r>
      <w:r w:rsidR="000C2980">
        <w:t xml:space="preserve">Anwendung und </w:t>
      </w:r>
      <w:r w:rsidR="00982F1B">
        <w:t>Vertiefung</w:t>
      </w:r>
      <w:r w:rsidR="000C2980">
        <w:t xml:space="preserve"> des Kursinhalts.</w:t>
      </w:r>
    </w:p>
    <w:p w14:paraId="2C26656F" w14:textId="580E1B1B" w:rsidR="00B550A1" w:rsidRDefault="00B550A1" w:rsidP="002011F9">
      <w:pPr>
        <w:pStyle w:val="SAStandard"/>
      </w:pPr>
    </w:p>
    <w:p w14:paraId="245A5534" w14:textId="77777777" w:rsidR="00B550A1" w:rsidRDefault="00B550A1" w:rsidP="00B550A1">
      <w:pPr>
        <w:rPr>
          <w:b/>
        </w:rPr>
      </w:pPr>
      <w:r>
        <w:rPr>
          <w:b/>
        </w:rPr>
        <w:t>Hinweis</w:t>
      </w:r>
    </w:p>
    <w:p w14:paraId="38836C8E" w14:textId="776BBF29" w:rsidR="00B550A1" w:rsidRPr="006B5BA0" w:rsidRDefault="00B550A1" w:rsidP="00B550A1">
      <w:pPr>
        <w:pStyle w:val="SAStandard"/>
      </w:pPr>
      <w:r>
        <w:t xml:space="preserve">Die nachfolgenden </w:t>
      </w:r>
      <w:r w:rsidRPr="00522BBB">
        <w:rPr>
          <w:i/>
          <w:iCs/>
        </w:rPr>
        <w:t>einfachen</w:t>
      </w:r>
      <w:r>
        <w:t xml:space="preserve"> Anwendungsszenarien </w:t>
      </w:r>
      <w:r w:rsidR="00D84392">
        <w:t xml:space="preserve">zum Thema «Recherchieren und Dokumentieren» </w:t>
      </w:r>
      <w:r>
        <w:t>lassen sich flexibel im Unterricht nutzen. Sie schliessen Grundfunktionen in der Bedienung und Handhabung des iPad</w:t>
      </w:r>
      <w:r w:rsidR="003B31DF">
        <w:t>s</w:t>
      </w:r>
      <w:r>
        <w:t xml:space="preserve"> mit ein. </w:t>
      </w:r>
    </w:p>
    <w:p w14:paraId="3032B519" w14:textId="77777777" w:rsidR="00B550A1" w:rsidRDefault="00B550A1" w:rsidP="002011F9">
      <w:pPr>
        <w:pStyle w:val="SAStandard"/>
      </w:pPr>
    </w:p>
    <w:bookmarkEnd w:id="2"/>
    <w:bookmarkEnd w:id="3"/>
    <w:p w14:paraId="28646AFB" w14:textId="77777777" w:rsidR="002011F9" w:rsidRDefault="002011F9" w:rsidP="002011F9">
      <w:pPr>
        <w:rPr>
          <w:rStyle w:val="berschrift1Zchn"/>
          <w:bCs w:val="0"/>
        </w:rPr>
      </w:pPr>
      <w:r>
        <w:rPr>
          <w:rStyle w:val="berschrift1Zchn"/>
          <w:b w:val="0"/>
        </w:rPr>
        <w:br w:type="page"/>
      </w:r>
    </w:p>
    <w:p w14:paraId="3F99ED5C" w14:textId="40266A52" w:rsidR="006B5BA0" w:rsidRPr="006E69D5" w:rsidRDefault="006B5BA0" w:rsidP="006B5BA0">
      <w:pPr>
        <w:pStyle w:val="berschrift1"/>
      </w:pPr>
      <w:bookmarkStart w:id="6" w:name="_Toc47266140"/>
      <w:r w:rsidRPr="006E69D5">
        <w:lastRenderedPageBreak/>
        <w:t>Recherchieren im Internet und Ergebnisse in einem Word-Dokument sichern</w:t>
      </w:r>
      <w:bookmarkEnd w:id="6"/>
    </w:p>
    <w:p w14:paraId="4DA50C35" w14:textId="2F3059FC" w:rsidR="006B5BA0" w:rsidRDefault="006B5BA0" w:rsidP="006B5BA0">
      <w:pPr>
        <w:pStyle w:val="berschrift2"/>
        <w:ind w:left="426" w:firstLine="0"/>
      </w:pPr>
      <w:bookmarkStart w:id="7" w:name="_Toc47266141"/>
      <w:r>
        <w:t>Word-Dokument erstellen und Tabelle einfügen</w:t>
      </w:r>
      <w:bookmarkEnd w:id="7"/>
    </w:p>
    <w:p w14:paraId="4FD21BEE" w14:textId="77777777" w:rsidR="006B5BA0" w:rsidRPr="004C40EB" w:rsidRDefault="006B5BA0" w:rsidP="006B5BA0">
      <w:pPr>
        <w:pStyle w:val="Listenabsatz"/>
        <w:numPr>
          <w:ilvl w:val="0"/>
          <w:numId w:val="10"/>
        </w:numPr>
        <w:spacing w:before="120" w:afterAutospacing="1" w:line="240" w:lineRule="auto"/>
        <w:ind w:left="714" w:hanging="357"/>
        <w:contextualSpacing w:val="0"/>
        <w:rPr>
          <w:rFonts w:cs="Arial"/>
          <w:color w:val="000000"/>
        </w:rPr>
      </w:pPr>
      <w:r w:rsidRPr="004C40EB">
        <w:rPr>
          <w:rFonts w:cs="Arial"/>
          <w:color w:val="000000"/>
        </w:rPr>
        <w:t>Tabelle einfügen</w:t>
      </w:r>
    </w:p>
    <w:p w14:paraId="4A8648A9" w14:textId="77777777" w:rsidR="006B5BA0" w:rsidRPr="007D710A" w:rsidRDefault="006B5BA0" w:rsidP="006B5BA0">
      <w:pPr>
        <w:pStyle w:val="Listenabsatz"/>
        <w:numPr>
          <w:ilvl w:val="0"/>
          <w:numId w:val="10"/>
        </w:numPr>
        <w:spacing w:before="100" w:beforeAutospacing="1" w:afterAutospacing="1" w:line="240" w:lineRule="auto"/>
        <w:contextualSpacing w:val="0"/>
        <w:rPr>
          <w:rFonts w:cs="Arial"/>
          <w:color w:val="000000"/>
        </w:rPr>
      </w:pPr>
      <w:r w:rsidRPr="004C40EB">
        <w:rPr>
          <w:rFonts w:cs="Arial"/>
          <w:color w:val="000000"/>
        </w:rPr>
        <w:t>Tastaturbefehle nutzen (Befehlstaste drücken und Direktbefehle anzeigen lassen)</w:t>
      </w:r>
      <w:r w:rsidRPr="007D710A">
        <w:rPr>
          <w:rFonts w:cs="Arial"/>
          <w:noProof/>
          <w:color w:val="000000"/>
        </w:rPr>
        <w:t xml:space="preserve"> </w:t>
      </w:r>
    </w:p>
    <w:p w14:paraId="1C9E5503" w14:textId="77777777" w:rsidR="006B5BA0" w:rsidRDefault="006B5BA0" w:rsidP="006B5BA0">
      <w:pPr>
        <w:pStyle w:val="Listenabsatz"/>
        <w:numPr>
          <w:ilvl w:val="0"/>
          <w:numId w:val="10"/>
        </w:numPr>
        <w:spacing w:before="100" w:beforeAutospacing="1" w:afterAutospacing="1" w:line="240" w:lineRule="auto"/>
        <w:contextualSpacing w:val="0"/>
        <w:rPr>
          <w:rFonts w:cs="Arial"/>
          <w:color w:val="000000"/>
        </w:rPr>
      </w:pPr>
      <w:r>
        <w:rPr>
          <w:rFonts w:cs="Arial"/>
          <w:color w:val="000000"/>
        </w:rPr>
        <w:t>Tabelle markieren</w:t>
      </w:r>
      <w:r w:rsidRPr="004C40EB">
        <w:rPr>
          <w:rFonts w:cs="Arial"/>
          <w:color w:val="000000"/>
        </w:rPr>
        <w:t xml:space="preserve"> und Reiter «Tabelle» zur Formatierung nutzen</w:t>
      </w:r>
    </w:p>
    <w:p w14:paraId="013010DC" w14:textId="77777777" w:rsidR="006B5BA0" w:rsidRPr="00324F96" w:rsidRDefault="006B5BA0" w:rsidP="006B5BA0">
      <w:pPr>
        <w:pStyle w:val="Listenabsatz"/>
        <w:numPr>
          <w:ilvl w:val="0"/>
          <w:numId w:val="10"/>
        </w:numPr>
        <w:spacing w:before="100" w:beforeAutospacing="1" w:afterAutospacing="1" w:line="240" w:lineRule="auto"/>
        <w:contextualSpacing w:val="0"/>
        <w:rPr>
          <w:rFonts w:cs="Arial"/>
          <w:color w:val="000000"/>
        </w:rPr>
      </w:pPr>
      <w:r>
        <w:rPr>
          <w:rFonts w:cs="Arial"/>
          <w:color w:val="000000"/>
        </w:rPr>
        <w:t>Datei speichern; Dateiname und Speicherort wählen</w:t>
      </w:r>
    </w:p>
    <w:p w14:paraId="2C038750" w14:textId="77777777" w:rsidR="006B5BA0" w:rsidRDefault="006B5BA0" w:rsidP="006B5BA0">
      <w:pPr>
        <w:pStyle w:val="berschrift2"/>
        <w:ind w:left="426" w:firstLine="0"/>
      </w:pPr>
      <w:bookmarkStart w:id="8" w:name="_Toc47266142"/>
      <w:r>
        <w:t>Internet-Recherche</w:t>
      </w:r>
      <w:bookmarkEnd w:id="8"/>
    </w:p>
    <w:p w14:paraId="1E6AD52B" w14:textId="77777777" w:rsidR="006B5BA0" w:rsidRDefault="006B5BA0" w:rsidP="006B5BA0">
      <w:pPr>
        <w:pStyle w:val="Listenabsatz"/>
        <w:numPr>
          <w:ilvl w:val="0"/>
          <w:numId w:val="10"/>
        </w:numPr>
        <w:spacing w:before="120" w:afterAutospacing="1" w:line="240" w:lineRule="auto"/>
        <w:ind w:left="714" w:hanging="357"/>
        <w:contextualSpacing w:val="0"/>
        <w:rPr>
          <w:rFonts w:cs="Arial"/>
          <w:color w:val="000000"/>
        </w:rPr>
      </w:pPr>
      <w:r>
        <w:rPr>
          <w:rFonts w:cs="Arial"/>
          <w:color w:val="000000"/>
        </w:rPr>
        <w:t>Safari öffnen und Suchbegriff eingeben</w:t>
      </w:r>
    </w:p>
    <w:p w14:paraId="03808E15" w14:textId="77777777" w:rsidR="006B5BA0" w:rsidRPr="004C6210" w:rsidRDefault="006B5BA0" w:rsidP="006B5BA0">
      <w:pPr>
        <w:pStyle w:val="Listenabsatz"/>
        <w:numPr>
          <w:ilvl w:val="0"/>
          <w:numId w:val="10"/>
        </w:numPr>
        <w:spacing w:before="100" w:beforeAutospacing="1" w:afterAutospacing="1" w:line="240" w:lineRule="auto"/>
        <w:contextualSpacing w:val="0"/>
        <w:rPr>
          <w:rFonts w:cs="Arial"/>
          <w:color w:val="000000"/>
        </w:rPr>
      </w:pPr>
      <w:r w:rsidRPr="004C6210">
        <w:rPr>
          <w:rFonts w:cs="Arial"/>
          <w:color w:val="000000"/>
        </w:rPr>
        <w:t>Relevante Ergebnisse der Recherche im Word-Dokument mit Split-View</w:t>
      </w:r>
      <w:r>
        <w:rPr>
          <w:rFonts w:cs="Arial"/>
          <w:color w:val="000000"/>
        </w:rPr>
        <w:t xml:space="preserve"> </w:t>
      </w:r>
      <w:r w:rsidRPr="004C6210">
        <w:rPr>
          <w:rFonts w:cs="Arial"/>
          <w:color w:val="000000"/>
        </w:rPr>
        <w:t>sichern</w:t>
      </w:r>
      <w:r>
        <w:rPr>
          <w:rFonts w:cs="Arial"/>
          <w:color w:val="000000"/>
        </w:rPr>
        <w:t>.</w:t>
      </w:r>
      <w:r w:rsidRPr="004C6210">
        <w:rPr>
          <w:rFonts w:cs="Arial"/>
          <w:color w:val="000000"/>
        </w:rPr>
        <w:t xml:space="preserve"> </w:t>
      </w:r>
    </w:p>
    <w:p w14:paraId="11D54C23" w14:textId="7D69C267" w:rsidR="006B5BA0" w:rsidRPr="006B5BA0" w:rsidRDefault="006B5BA0" w:rsidP="006B5BA0">
      <w:pPr>
        <w:pStyle w:val="Listenabsatz"/>
        <w:numPr>
          <w:ilvl w:val="0"/>
          <w:numId w:val="10"/>
        </w:numPr>
        <w:spacing w:before="100" w:beforeAutospacing="1" w:afterAutospacing="1" w:line="240" w:lineRule="auto"/>
        <w:contextualSpacing w:val="0"/>
        <w:rPr>
          <w:rFonts w:cs="Arial"/>
          <w:color w:val="000000"/>
        </w:rPr>
      </w:pPr>
      <w:r w:rsidRPr="00362C31">
        <w:rPr>
          <w:rFonts w:cs="Arial"/>
          <w:color w:val="000000"/>
        </w:rPr>
        <w:t xml:space="preserve">Resultate sichten und Texte, Bilder, Videos und die entsprechenden Quellen im Word-Dokument sichern. </w:t>
      </w:r>
      <w:proofErr w:type="spellStart"/>
      <w:r w:rsidRPr="00362C31">
        <w:rPr>
          <w:rFonts w:cs="Arial"/>
          <w:color w:val="000000"/>
        </w:rPr>
        <w:t>Copy&amp;Past</w:t>
      </w:r>
      <w:proofErr w:type="spellEnd"/>
      <w:r w:rsidRPr="00362C31">
        <w:rPr>
          <w:rFonts w:cs="Arial"/>
          <w:color w:val="000000"/>
        </w:rPr>
        <w:t xml:space="preserve"> und </w:t>
      </w:r>
      <w:proofErr w:type="spellStart"/>
      <w:r w:rsidRPr="00362C31">
        <w:rPr>
          <w:rFonts w:cs="Arial"/>
          <w:color w:val="000000"/>
        </w:rPr>
        <w:t>Drag&amp;Drop</w:t>
      </w:r>
      <w:proofErr w:type="spellEnd"/>
      <w:r w:rsidRPr="00362C31">
        <w:rPr>
          <w:rFonts w:cs="Arial"/>
          <w:color w:val="000000"/>
        </w:rPr>
        <w:t xml:space="preserve"> anwenden.</w:t>
      </w:r>
    </w:p>
    <w:p w14:paraId="62B058DB" w14:textId="77777777" w:rsidR="006B5BA0" w:rsidRPr="00362C31" w:rsidRDefault="006B5BA0" w:rsidP="006B5BA0">
      <w:pPr>
        <w:rPr>
          <w:rFonts w:cs="Arial"/>
          <w:color w:val="000000"/>
        </w:rPr>
      </w:pPr>
      <w:r>
        <w:rPr>
          <w:noProof/>
        </w:rPr>
        <w:drawing>
          <wp:inline distT="0" distB="0" distL="0" distR="0" wp14:anchorId="11CF5273" wp14:editId="7158AB94">
            <wp:extent cx="5926781" cy="4166627"/>
            <wp:effectExtent l="12700" t="12700" r="17145" b="1206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cherche mit Split-View_2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6" b="7008"/>
                    <a:stretch/>
                  </pic:blipFill>
                  <pic:spPr bwMode="auto">
                    <a:xfrm>
                      <a:off x="0" y="0"/>
                      <a:ext cx="6126121" cy="4306766"/>
                    </a:xfrm>
                    <a:prstGeom prst="rect">
                      <a:avLst/>
                    </a:prstGeom>
                    <a:ln w="635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color w:val="000000"/>
        </w:rPr>
        <w:br/>
      </w: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53"/>
        <w:gridCol w:w="1416"/>
      </w:tblGrid>
      <w:tr w:rsidR="006B5BA0" w14:paraId="517E80A1" w14:textId="77777777" w:rsidTr="00B77D06">
        <w:tc>
          <w:tcPr>
            <w:tcW w:w="7653" w:type="dxa"/>
          </w:tcPr>
          <w:p w14:paraId="224DBFB9" w14:textId="77777777" w:rsidR="006B5BA0" w:rsidRDefault="006B5BA0" w:rsidP="006B5BA0">
            <w:pPr>
              <w:pStyle w:val="Listenabsatz"/>
              <w:numPr>
                <w:ilvl w:val="0"/>
                <w:numId w:val="12"/>
              </w:numPr>
              <w:spacing w:before="120" w:beforeAutospacing="1" w:afterAutospacing="1"/>
              <w:contextualSpacing w:val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«Mit der Word-App eine Tabelle erstellen»:</w:t>
            </w:r>
            <w:r>
              <w:rPr>
                <w:rFonts w:cs="Arial"/>
                <w:color w:val="000000"/>
              </w:rPr>
              <w:br/>
            </w:r>
            <w:hyperlink r:id="rId14" w:history="1">
              <w:r w:rsidRPr="00362C31">
                <w:rPr>
                  <w:rStyle w:val="Hyperlink"/>
                  <w:rFonts w:cs="Arial"/>
                </w:rPr>
                <w:t>https://www.nanoo.tv/link/v/bkKJrWaz</w:t>
              </w:r>
            </w:hyperlink>
          </w:p>
        </w:tc>
        <w:tc>
          <w:tcPr>
            <w:tcW w:w="1416" w:type="dxa"/>
          </w:tcPr>
          <w:p w14:paraId="1BC0E0D8" w14:textId="77777777" w:rsidR="006B5BA0" w:rsidRDefault="006B5BA0" w:rsidP="00B77D06">
            <w:r>
              <w:fldChar w:fldCharType="begin"/>
            </w:r>
            <w:r>
              <w:instrText xml:space="preserve"> INCLUDEPICTURE "/var/folders/my/r3r2bvr510g6f5rcs_xxychhlv0g09/T/com.microsoft.Word/WebArchiveCopyPasteTempFiles/bkKJrWaz.png"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339FC53" wp14:editId="0291CE21">
                  <wp:extent cx="759600" cy="759600"/>
                  <wp:effectExtent l="0" t="0" r="2540" b="254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elink_qr_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600" cy="75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</w:tr>
      <w:tr w:rsidR="006B5BA0" w:rsidRPr="00FB739D" w14:paraId="02CF7777" w14:textId="77777777" w:rsidTr="00B77D06">
        <w:tc>
          <w:tcPr>
            <w:tcW w:w="7653" w:type="dxa"/>
          </w:tcPr>
          <w:p w14:paraId="7D19893C" w14:textId="77777777" w:rsidR="006B5BA0" w:rsidRPr="001B4524" w:rsidRDefault="006B5BA0" w:rsidP="006B5BA0">
            <w:pPr>
              <w:pStyle w:val="Listenabsatz"/>
              <w:numPr>
                <w:ilvl w:val="0"/>
                <w:numId w:val="12"/>
              </w:numPr>
              <w:spacing w:before="120" w:beforeAutospacing="1" w:afterAutospacing="1"/>
              <w:contextualSpacing w:val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«Recherchieren und Ergebnisse sichern mit dem iPad»:</w:t>
            </w:r>
            <w:r w:rsidRPr="001B4524">
              <w:rPr>
                <w:rFonts w:cs="Arial"/>
                <w:color w:val="000000"/>
              </w:rPr>
              <w:br/>
            </w:r>
            <w:hyperlink r:id="rId16" w:history="1">
              <w:r w:rsidRPr="00FB739D">
                <w:rPr>
                  <w:rStyle w:val="Hyperlink"/>
                  <w:rFonts w:cs="Arial"/>
                </w:rPr>
                <w:t>https://www.nanoo.tv/link/v/ZdVkukrL</w:t>
              </w:r>
            </w:hyperlink>
          </w:p>
          <w:p w14:paraId="57B2C073" w14:textId="77777777" w:rsidR="006B5BA0" w:rsidRPr="00426AB4" w:rsidRDefault="006B5BA0" w:rsidP="00B77D06">
            <w:pPr>
              <w:spacing w:before="120"/>
              <w:rPr>
                <w:rFonts w:cs="Arial"/>
                <w:color w:val="000000"/>
              </w:rPr>
            </w:pPr>
          </w:p>
        </w:tc>
        <w:tc>
          <w:tcPr>
            <w:tcW w:w="1416" w:type="dxa"/>
          </w:tcPr>
          <w:p w14:paraId="7F8DED24" w14:textId="77777777" w:rsidR="006B5BA0" w:rsidRPr="00FB739D" w:rsidRDefault="006B5BA0" w:rsidP="00B77D06">
            <w:r>
              <w:rPr>
                <w:noProof/>
              </w:rPr>
              <w:drawing>
                <wp:inline distT="0" distB="0" distL="0" distR="0" wp14:anchorId="2E9D7087" wp14:editId="68F2A8C9">
                  <wp:extent cx="760703" cy="760703"/>
                  <wp:effectExtent l="0" t="0" r="1905" b="190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elink_qr_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70" cy="76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begin"/>
            </w:r>
            <w:r>
              <w:instrText xml:space="preserve"> INCLUDEPICTURE "/var/folders/my/r3r2bvr510g6f5rcs_xxychhlv0g09/T/com.microsoft.Word/WebArchiveCopyPasteTempFiles/ZdVkukrL.png" \* MERGEFORMATINET </w:instrText>
            </w:r>
            <w:r>
              <w:fldChar w:fldCharType="end"/>
            </w:r>
          </w:p>
        </w:tc>
      </w:tr>
    </w:tbl>
    <w:p w14:paraId="3CD22912" w14:textId="2EEC5F0F" w:rsidR="006B5BA0" w:rsidRPr="006B5BA0" w:rsidRDefault="006B5BA0" w:rsidP="006B5BA0">
      <w:pPr>
        <w:pStyle w:val="berschrift1"/>
      </w:pPr>
      <w:bookmarkStart w:id="9" w:name="_Toc47266143"/>
      <w:r w:rsidRPr="006B5BA0">
        <w:lastRenderedPageBreak/>
        <w:t>Bildschirmfotos und -videos erstellen</w:t>
      </w:r>
      <w:bookmarkEnd w:id="9"/>
    </w:p>
    <w:p w14:paraId="3B890DAD" w14:textId="77777777" w:rsidR="006B5BA0" w:rsidRPr="006B5BA0" w:rsidRDefault="006B5BA0" w:rsidP="006B5BA0">
      <w:pPr>
        <w:pStyle w:val="berschrift2"/>
        <w:ind w:left="426" w:firstLine="0"/>
      </w:pPr>
      <w:bookmarkStart w:id="10" w:name="_Toc47266144"/>
      <w:r w:rsidRPr="006B5BA0">
        <w:t>Bildschirmaufnahme einrichten und ausprobieren</w:t>
      </w:r>
      <w:bookmarkEnd w:id="10"/>
    </w:p>
    <w:p w14:paraId="13DE66F7" w14:textId="77777777" w:rsidR="006B5BA0" w:rsidRDefault="006B5BA0" w:rsidP="006B5BA0">
      <w:pPr>
        <w:pStyle w:val="Listenabsatz"/>
        <w:numPr>
          <w:ilvl w:val="0"/>
          <w:numId w:val="11"/>
        </w:numPr>
        <w:spacing w:before="100" w:beforeAutospacing="1" w:after="120" w:line="240" w:lineRule="auto"/>
        <w:ind w:left="709" w:hanging="283"/>
        <w:contextualSpacing w:val="0"/>
        <w:rPr>
          <w:rFonts w:cs="Arial"/>
          <w:color w:val="000000"/>
        </w:rPr>
      </w:pPr>
      <w:r w:rsidRPr="00DF6279">
        <w:rPr>
          <w:rFonts w:cs="Arial"/>
          <w:color w:val="000000"/>
        </w:rPr>
        <w:t>Steuerelement für Bildschirmaufnahme im Kontrollzentrum hinzufüge</w:t>
      </w:r>
      <w:r>
        <w:rPr>
          <w:rFonts w:cs="Arial"/>
          <w:color w:val="000000"/>
        </w:rPr>
        <w:t>n</w:t>
      </w:r>
    </w:p>
    <w:p w14:paraId="5620BF49" w14:textId="77777777" w:rsidR="006B5BA0" w:rsidRPr="001B4524" w:rsidRDefault="006B5BA0" w:rsidP="006B5BA0">
      <w:pPr>
        <w:pStyle w:val="Listenabsatz"/>
        <w:numPr>
          <w:ilvl w:val="0"/>
          <w:numId w:val="11"/>
        </w:numPr>
        <w:spacing w:before="100" w:beforeAutospacing="1" w:after="120" w:line="240" w:lineRule="auto"/>
        <w:ind w:left="709" w:hanging="283"/>
        <w:contextualSpacing w:val="0"/>
        <w:rPr>
          <w:rFonts w:cs="Arial"/>
          <w:color w:val="000000"/>
        </w:rPr>
      </w:pPr>
      <w:r>
        <w:rPr>
          <w:rFonts w:cs="Arial"/>
          <w:color w:val="000000"/>
        </w:rPr>
        <w:t>Via Kontrollzentrum: Bildschirmaufnahme starten, Mikrofon ein- oder ausschalten (etwas länger auf Aufnahmeknopf tippen und entsprechend auswählen)</w:t>
      </w:r>
    </w:p>
    <w:p w14:paraId="41573E25" w14:textId="77777777" w:rsidR="006B5BA0" w:rsidRPr="00AC4AC5" w:rsidRDefault="006B5BA0" w:rsidP="006B5BA0">
      <w:pPr>
        <w:pStyle w:val="Listenabsatz"/>
        <w:numPr>
          <w:ilvl w:val="0"/>
          <w:numId w:val="11"/>
        </w:numPr>
        <w:spacing w:before="100" w:beforeAutospacing="1" w:after="120" w:line="240" w:lineRule="auto"/>
        <w:ind w:left="709" w:hanging="283"/>
        <w:contextualSpacing w:val="0"/>
        <w:rPr>
          <w:rFonts w:cs="Arial"/>
          <w:color w:val="000000"/>
        </w:rPr>
      </w:pPr>
      <w:r w:rsidRPr="00AC4AC5">
        <w:rPr>
          <w:rFonts w:cs="Arial"/>
          <w:color w:val="000000"/>
        </w:rPr>
        <w:t xml:space="preserve">Die Videos können anschliessend noch bearbeitet werden, entweder direkt mit dem Fotos-Editor (auf Bearbeiten tippen) oder mit </w:t>
      </w:r>
      <w:proofErr w:type="spellStart"/>
      <w:r w:rsidRPr="00AC4AC5">
        <w:rPr>
          <w:rFonts w:cs="Arial"/>
          <w:color w:val="000000"/>
        </w:rPr>
        <w:t>iMovie</w:t>
      </w:r>
      <w:proofErr w:type="spellEnd"/>
      <w:r w:rsidRPr="00AC4AC5">
        <w:rPr>
          <w:rFonts w:cs="Arial"/>
          <w:color w:val="000000"/>
        </w:rPr>
        <w:t xml:space="preserve"> (via 3 Punkte-Menü).</w:t>
      </w:r>
    </w:p>
    <w:p w14:paraId="4AF7D720" w14:textId="77777777" w:rsidR="006B5BA0" w:rsidRPr="00AC4AC5" w:rsidRDefault="006B5BA0" w:rsidP="006B5BA0">
      <w:pPr>
        <w:ind w:left="360"/>
        <w:rPr>
          <w:rFonts w:cs="Arial"/>
          <w:color w:val="000000"/>
        </w:rPr>
      </w:pPr>
      <w:r>
        <w:rPr>
          <w:noProof/>
        </w:rPr>
        <w:drawing>
          <wp:inline distT="0" distB="0" distL="0" distR="0" wp14:anchorId="40420B46" wp14:editId="32B57F65">
            <wp:extent cx="3744000" cy="1674000"/>
            <wp:effectExtent l="12700" t="12700" r="15240" b="1524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schirmaufnahme einrichte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4000" cy="1674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AC4AC5">
        <w:rPr>
          <w:rFonts w:cs="Arial"/>
          <w:color w:val="000000"/>
        </w:rPr>
        <w:t xml:space="preserve"> </w:t>
      </w:r>
      <w:r>
        <w:rPr>
          <w:noProof/>
        </w:rPr>
        <w:drawing>
          <wp:inline distT="0" distB="0" distL="0" distR="0" wp14:anchorId="54A92469" wp14:editId="77E50EAB">
            <wp:extent cx="1224000" cy="1674000"/>
            <wp:effectExtent l="12700" t="12700" r="8255" b="1524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schirmaufnahme starten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000" cy="167400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104BD9E" w14:textId="77777777" w:rsidR="006B5BA0" w:rsidRDefault="006B5BA0" w:rsidP="006B5BA0">
      <w:pPr>
        <w:ind w:left="360"/>
        <w:rPr>
          <w:rFonts w:cs="Arial"/>
          <w:color w:val="000000"/>
        </w:rPr>
      </w:pPr>
    </w:p>
    <w:p w14:paraId="4DEB2BD1" w14:textId="77777777" w:rsidR="006B5BA0" w:rsidRPr="006B5BA0" w:rsidRDefault="006B5BA0" w:rsidP="006B5BA0">
      <w:pPr>
        <w:pStyle w:val="berschrift2"/>
        <w:ind w:left="426" w:firstLine="0"/>
      </w:pPr>
      <w:bookmarkStart w:id="11" w:name="_Toc47266145"/>
      <w:r w:rsidRPr="006B5BA0">
        <w:t>Bildschirmfoto erstellen und bearbeiten</w:t>
      </w:r>
      <w:bookmarkEnd w:id="11"/>
    </w:p>
    <w:p w14:paraId="51FCCD76" w14:textId="77777777" w:rsidR="006B5BA0" w:rsidRPr="00AC4AC5" w:rsidRDefault="006B5BA0" w:rsidP="006B5BA0">
      <w:pPr>
        <w:pStyle w:val="Listenabsatz"/>
        <w:numPr>
          <w:ilvl w:val="0"/>
          <w:numId w:val="11"/>
        </w:numPr>
        <w:spacing w:before="100" w:beforeAutospacing="1" w:after="120" w:line="240" w:lineRule="auto"/>
        <w:ind w:left="714" w:hanging="357"/>
        <w:contextualSpacing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Bildschirmfotos werden </w:t>
      </w:r>
      <w:r w:rsidRPr="00AC4AC5">
        <w:rPr>
          <w:rFonts w:cs="Arial"/>
          <w:color w:val="000000"/>
        </w:rPr>
        <w:t xml:space="preserve">mit gleichzeitigem drücken </w:t>
      </w:r>
      <w:r>
        <w:rPr>
          <w:rFonts w:cs="Arial"/>
          <w:color w:val="000000"/>
        </w:rPr>
        <w:t>der Einschalt-Taste und des Home-Buttons erstellt. Alternativ kann mit einem Stift von der linken oder rechten unteren Ecke nach rechts, bzw. links gefahren werden.</w:t>
      </w:r>
    </w:p>
    <w:p w14:paraId="6A630E38" w14:textId="77777777" w:rsidR="006B5BA0" w:rsidRPr="00BF041C" w:rsidRDefault="006B5BA0" w:rsidP="006B5BA0">
      <w:pPr>
        <w:pStyle w:val="Listenabsatz"/>
        <w:numPr>
          <w:ilvl w:val="0"/>
          <w:numId w:val="11"/>
        </w:numPr>
        <w:spacing w:before="100" w:beforeAutospacing="1" w:after="120" w:line="240" w:lineRule="auto"/>
        <w:ind w:left="714" w:hanging="357"/>
        <w:contextualSpacing w:val="0"/>
        <w:rPr>
          <w:rFonts w:cs="Arial"/>
          <w:color w:val="000000"/>
        </w:rPr>
      </w:pPr>
      <w:r>
        <w:rPr>
          <w:rFonts w:cs="Arial"/>
          <w:color w:val="000000"/>
        </w:rPr>
        <w:t>Nach Erstellung des Bildschirmfotos kann die Aufnahme sofort bearbeitet werden.</w:t>
      </w:r>
      <w:r w:rsidRPr="00DA4131">
        <w:rPr>
          <w:rFonts w:cs="Arial"/>
          <w:color w:val="000000"/>
        </w:rPr>
        <w:t xml:space="preserve"> </w:t>
      </w:r>
    </w:p>
    <w:p w14:paraId="752558D3" w14:textId="77777777" w:rsidR="006B5BA0" w:rsidRDefault="006B5BA0" w:rsidP="00BE610E">
      <w:pPr>
        <w:spacing w:before="120"/>
        <w:ind w:left="426"/>
        <w:rPr>
          <w:rFonts w:cs="Arial"/>
          <w:color w:val="000000"/>
        </w:rPr>
      </w:pPr>
      <w:r>
        <w:rPr>
          <w:noProof/>
        </w:rPr>
        <w:drawing>
          <wp:inline distT="0" distB="0" distL="0" distR="0" wp14:anchorId="67647698" wp14:editId="2C1C90C4">
            <wp:extent cx="5033010" cy="3774762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schirmfoto_bearbeiten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342" cy="386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50517" w14:textId="77777777" w:rsidR="006B5BA0" w:rsidRPr="006B5BA0" w:rsidRDefault="006B5BA0" w:rsidP="006B5BA0">
      <w:pPr>
        <w:pStyle w:val="berschrift2"/>
        <w:ind w:left="426" w:firstLine="0"/>
      </w:pPr>
      <w:bookmarkStart w:id="12" w:name="_Toc47266146"/>
      <w:r w:rsidRPr="006B5BA0">
        <w:lastRenderedPageBreak/>
        <w:t>PDF-Dateien erstellen und bearbeiten</w:t>
      </w:r>
      <w:bookmarkEnd w:id="12"/>
    </w:p>
    <w:p w14:paraId="69011AF2" w14:textId="6A887902" w:rsidR="006B5BA0" w:rsidRDefault="006B5BA0" w:rsidP="006B5BA0">
      <w:pPr>
        <w:pStyle w:val="Listenabsatz"/>
        <w:numPr>
          <w:ilvl w:val="0"/>
          <w:numId w:val="11"/>
        </w:numPr>
        <w:spacing w:before="100" w:beforeAutospacing="1" w:after="120" w:line="240" w:lineRule="auto"/>
        <w:ind w:left="714" w:hanging="357"/>
        <w:contextualSpacing w:val="0"/>
        <w:rPr>
          <w:rFonts w:cs="Arial"/>
          <w:color w:val="000000"/>
        </w:rPr>
      </w:pPr>
      <w:r>
        <w:rPr>
          <w:rFonts w:cs="Arial"/>
          <w:color w:val="000000"/>
        </w:rPr>
        <w:t>Mit der gleichen Methode können bspw.</w:t>
      </w:r>
      <w:r w:rsidR="00AC5A8E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 xml:space="preserve">auch Webseiten als PDF-Dateien gespeichert werden. Dazu wählt man </w:t>
      </w:r>
      <w:r w:rsidR="00AC5A8E">
        <w:rPr>
          <w:rFonts w:cs="Arial"/>
          <w:color w:val="000000"/>
        </w:rPr>
        <w:t>anstatt</w:t>
      </w:r>
      <w:r>
        <w:rPr>
          <w:rFonts w:cs="Arial"/>
          <w:color w:val="000000"/>
        </w:rPr>
        <w:t xml:space="preserve"> «Bildschirm» entsprechend «Ganze Seite» (vgl. 1). Nun wird auch der Umfang der Seite angezeigt (vgl. 2).</w:t>
      </w:r>
    </w:p>
    <w:p w14:paraId="6A739CB7" w14:textId="77777777" w:rsidR="006B5BA0" w:rsidRDefault="006B5BA0" w:rsidP="006B5BA0">
      <w:pPr>
        <w:pStyle w:val="Listenabsatz"/>
        <w:numPr>
          <w:ilvl w:val="0"/>
          <w:numId w:val="11"/>
        </w:numPr>
        <w:spacing w:before="100" w:beforeAutospacing="1" w:after="120" w:line="240" w:lineRule="auto"/>
        <w:ind w:left="714" w:hanging="357"/>
        <w:contextualSpacing w:val="0"/>
        <w:rPr>
          <w:rFonts w:cs="Arial"/>
          <w:color w:val="000000"/>
        </w:rPr>
      </w:pPr>
      <w:r>
        <w:rPr>
          <w:rFonts w:cs="Arial"/>
          <w:color w:val="000000"/>
        </w:rPr>
        <w:t>Die einzelnen Stifte der Beschriftungs-Leiste (vgl. 3) eignen sich gut für Notizen und Bemerkungen</w:t>
      </w:r>
    </w:p>
    <w:p w14:paraId="704FFA69" w14:textId="77777777" w:rsidR="006B5BA0" w:rsidRDefault="006B5BA0" w:rsidP="006B5BA0">
      <w:pPr>
        <w:pStyle w:val="Listenabsatz"/>
        <w:numPr>
          <w:ilvl w:val="0"/>
          <w:numId w:val="11"/>
        </w:numPr>
        <w:spacing w:before="100" w:beforeAutospacing="1" w:after="120" w:line="240" w:lineRule="auto"/>
        <w:ind w:left="714" w:hanging="357"/>
        <w:contextualSpacing w:val="0"/>
        <w:rPr>
          <w:rFonts w:cs="Arial"/>
          <w:color w:val="000000"/>
        </w:rPr>
      </w:pPr>
      <w:r>
        <w:rPr>
          <w:rFonts w:cs="Arial"/>
          <w:color w:val="000000"/>
        </w:rPr>
        <w:t xml:space="preserve">Die PDF-Datei kann beschnitten werden (vgl. 4). </w:t>
      </w:r>
    </w:p>
    <w:p w14:paraId="6B4CCEF3" w14:textId="2742674E" w:rsidR="00742CBA" w:rsidRPr="00742CBA" w:rsidRDefault="006B5BA0" w:rsidP="00742CBA">
      <w:pPr>
        <w:pStyle w:val="Listenabsatz"/>
        <w:numPr>
          <w:ilvl w:val="0"/>
          <w:numId w:val="11"/>
        </w:numPr>
        <w:spacing w:before="100" w:beforeAutospacing="1" w:after="120" w:line="240" w:lineRule="auto"/>
        <w:ind w:left="714" w:hanging="357"/>
        <w:contextualSpacing w:val="0"/>
        <w:rPr>
          <w:rFonts w:cs="Arial"/>
          <w:color w:val="000000"/>
        </w:rPr>
      </w:pPr>
      <w:r w:rsidRPr="00742CBA">
        <w:rPr>
          <w:rFonts w:cs="Arial"/>
          <w:color w:val="000000"/>
        </w:rPr>
        <w:t>Mit dem «Teilen»-Symbol (vgl. 5) wird die Datei anschliessend an eine andere App übergeben, versendet, gedruckt oder gespeichert (vgl. 6).</w:t>
      </w:r>
      <w:r w:rsidR="00742CBA">
        <w:rPr>
          <w:rFonts w:cs="Arial"/>
          <w:color w:val="000000"/>
        </w:rPr>
        <w:br/>
      </w:r>
    </w:p>
    <w:p w14:paraId="75630598" w14:textId="77777777" w:rsidR="006B5BA0" w:rsidRPr="00BF041C" w:rsidRDefault="006B5BA0" w:rsidP="006B5BA0">
      <w:pPr>
        <w:spacing w:after="120"/>
        <w:ind w:left="709"/>
        <w:rPr>
          <w:rFonts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98DF2F1" wp14:editId="45ADDB8C">
                <wp:simplePos x="0" y="0"/>
                <wp:positionH relativeFrom="column">
                  <wp:posOffset>5913944</wp:posOffset>
                </wp:positionH>
                <wp:positionV relativeFrom="paragraph">
                  <wp:posOffset>1663443</wp:posOffset>
                </wp:positionV>
                <wp:extent cx="395416" cy="353060"/>
                <wp:effectExtent l="0" t="0" r="0" b="0"/>
                <wp:wrapNone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16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547224" w14:textId="77777777" w:rsidR="006B5BA0" w:rsidRPr="00416F74" w:rsidRDefault="006B5BA0" w:rsidP="006B5BA0">
                            <w:pPr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DF2F1" id="Textfeld 34" o:spid="_x0000_s1028" type="#_x0000_t202" style="position:absolute;left:0;text-align:left;margin-left:465.65pt;margin-top:131pt;width:31.15pt;height:27.8pt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" filled="f" stroked="f" strokeweight=".5pt">
                <v:textbox>
                  <w:txbxContent>
                    <w:p w14:paraId="3F547224" w14:textId="77777777" w:rsidR="006B5BA0" w:rsidRPr="00416F74" w:rsidRDefault="006B5BA0" w:rsidP="006B5BA0">
                      <w:pPr>
                        <w:rPr>
                          <w:rFonts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9CC5517" wp14:editId="6EE914EA">
                <wp:simplePos x="0" y="0"/>
                <wp:positionH relativeFrom="column">
                  <wp:posOffset>1627505</wp:posOffset>
                </wp:positionH>
                <wp:positionV relativeFrom="paragraph">
                  <wp:posOffset>3730779</wp:posOffset>
                </wp:positionV>
                <wp:extent cx="395416" cy="353060"/>
                <wp:effectExtent l="0" t="0" r="0" b="0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16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DA749" w14:textId="77777777" w:rsidR="006B5BA0" w:rsidRPr="00416F74" w:rsidRDefault="006B5BA0" w:rsidP="006B5BA0">
                            <w:pPr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C5517" id="Textfeld 20" o:spid="_x0000_s1029" type="#_x0000_t202" style="position:absolute;left:0;text-align:left;margin-left:128.15pt;margin-top:293.75pt;width:31.15pt;height:27.8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" filled="f" stroked="f" strokeweight=".5pt">
                <v:textbox>
                  <w:txbxContent>
                    <w:p w14:paraId="438DA749" w14:textId="77777777" w:rsidR="006B5BA0" w:rsidRPr="00416F74" w:rsidRDefault="006B5BA0" w:rsidP="006B5BA0">
                      <w:pPr>
                        <w:rPr>
                          <w:rFonts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ED452BC" wp14:editId="3276EEB5">
                <wp:simplePos x="0" y="0"/>
                <wp:positionH relativeFrom="column">
                  <wp:posOffset>1236585</wp:posOffset>
                </wp:positionH>
                <wp:positionV relativeFrom="paragraph">
                  <wp:posOffset>59055</wp:posOffset>
                </wp:positionV>
                <wp:extent cx="395416" cy="353060"/>
                <wp:effectExtent l="0" t="0" r="0" b="0"/>
                <wp:wrapNone/>
                <wp:docPr id="19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16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EA3D51" w14:textId="77777777" w:rsidR="006B5BA0" w:rsidRPr="00416F74" w:rsidRDefault="006B5BA0" w:rsidP="006B5BA0">
                            <w:pPr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D452BC" id="Textfeld 19" o:spid="_x0000_s1030" type="#_x0000_t202" style="position:absolute;left:0;text-align:left;margin-left:97.35pt;margin-top:4.65pt;width:31.15pt;height:27.8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" filled="f" stroked="f" strokeweight=".5pt">
                <v:textbox>
                  <w:txbxContent>
                    <w:p w14:paraId="34EA3D51" w14:textId="77777777" w:rsidR="006B5BA0" w:rsidRPr="00416F74" w:rsidRDefault="006B5BA0" w:rsidP="006B5BA0">
                      <w:pPr>
                        <w:rPr>
                          <w:rFonts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7B06BB3" wp14:editId="6620729D">
                <wp:simplePos x="0" y="0"/>
                <wp:positionH relativeFrom="column">
                  <wp:posOffset>2336388</wp:posOffset>
                </wp:positionH>
                <wp:positionV relativeFrom="paragraph">
                  <wp:posOffset>60360</wp:posOffset>
                </wp:positionV>
                <wp:extent cx="395416" cy="353060"/>
                <wp:effectExtent l="0" t="0" r="0" b="0"/>
                <wp:wrapNone/>
                <wp:docPr id="16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16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58F6A8" w14:textId="77777777" w:rsidR="006B5BA0" w:rsidRPr="00416F74" w:rsidRDefault="006B5BA0" w:rsidP="006B5BA0">
                            <w:pPr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16F74"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06BB3" id="Textfeld 16" o:spid="_x0000_s1031" type="#_x0000_t202" style="position:absolute;left:0;text-align:left;margin-left:183.95pt;margin-top:4.75pt;width:31.15pt;height:27.8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" filled="f" stroked="f" strokeweight=".5pt">
                <v:textbox>
                  <w:txbxContent>
                    <w:p w14:paraId="2358F6A8" w14:textId="77777777" w:rsidR="006B5BA0" w:rsidRPr="00416F74" w:rsidRDefault="006B5BA0" w:rsidP="006B5BA0">
                      <w:pPr>
                        <w:rPr>
                          <w:rFonts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416F74">
                        <w:rPr>
                          <w:rFonts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05D9E0E8" wp14:editId="1295DF07">
                <wp:simplePos x="0" y="0"/>
                <wp:positionH relativeFrom="column">
                  <wp:posOffset>910676</wp:posOffset>
                </wp:positionH>
                <wp:positionV relativeFrom="paragraph">
                  <wp:posOffset>99111</wp:posOffset>
                </wp:positionV>
                <wp:extent cx="321070" cy="312351"/>
                <wp:effectExtent l="25400" t="25400" r="34925" b="43815"/>
                <wp:wrapNone/>
                <wp:docPr id="18" name="Rechtec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070" cy="31235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0B8908A" id="Rechteck 18" o:spid="_x0000_s1026" style="position:absolute;margin-left:71.7pt;margin-top:7.8pt;width:25.3pt;height:24.6pt;z-index:2516643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" filled="f" strokecolor="red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A99D29B" wp14:editId="1A314D97">
                <wp:simplePos x="0" y="0"/>
                <wp:positionH relativeFrom="column">
                  <wp:posOffset>5885180</wp:posOffset>
                </wp:positionH>
                <wp:positionV relativeFrom="paragraph">
                  <wp:posOffset>425312</wp:posOffset>
                </wp:positionV>
                <wp:extent cx="395416" cy="353060"/>
                <wp:effectExtent l="0" t="0" r="0" b="0"/>
                <wp:wrapNone/>
                <wp:docPr id="1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16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1D5EEA" w14:textId="77777777" w:rsidR="006B5BA0" w:rsidRPr="00416F74" w:rsidRDefault="006B5BA0" w:rsidP="006B5BA0">
                            <w:pPr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99D29B" id="Textfeld 17" o:spid="_x0000_s1032" type="#_x0000_t202" style="position:absolute;left:0;text-align:left;margin-left:463.4pt;margin-top:33.5pt;width:31.15pt;height:27.8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" filled="f" stroked="f" strokeweight=".5pt">
                <v:textbox>
                  <w:txbxContent>
                    <w:p w14:paraId="141D5EEA" w14:textId="77777777" w:rsidR="006B5BA0" w:rsidRPr="00416F74" w:rsidRDefault="006B5BA0" w:rsidP="006B5BA0">
                      <w:pPr>
                        <w:rPr>
                          <w:rFonts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07A660E" wp14:editId="22AA1CE0">
                <wp:simplePos x="0" y="0"/>
                <wp:positionH relativeFrom="column">
                  <wp:posOffset>5888235</wp:posOffset>
                </wp:positionH>
                <wp:positionV relativeFrom="paragraph">
                  <wp:posOffset>92779</wp:posOffset>
                </wp:positionV>
                <wp:extent cx="321070" cy="312351"/>
                <wp:effectExtent l="25400" t="25400" r="34925" b="43815"/>
                <wp:wrapNone/>
                <wp:docPr id="15" name="Rechtec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070" cy="312351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7CE86B43" id="Rechteck 15" o:spid="_x0000_s1026" style="position:absolute;margin-left:463.65pt;margin-top:7.3pt;width:25.3pt;height:24.6pt;z-index:2516613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" filled="f" strokecolor="red" strokeweight="4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3228587" wp14:editId="0E69892D">
                <wp:simplePos x="0" y="0"/>
                <wp:positionH relativeFrom="column">
                  <wp:posOffset>2625725</wp:posOffset>
                </wp:positionH>
                <wp:positionV relativeFrom="paragraph">
                  <wp:posOffset>76200</wp:posOffset>
                </wp:positionV>
                <wp:extent cx="1399540" cy="353060"/>
                <wp:effectExtent l="25400" t="25400" r="35560" b="40640"/>
                <wp:wrapNone/>
                <wp:docPr id="24" name="Rechtec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9540" cy="35306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018564AB" id="Rechteck 24" o:spid="_x0000_s1026" style="position:absolute;margin-left:206.75pt;margin-top:6pt;width:110.2pt;height:27.8pt;z-index:251660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&#13;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01C04404" wp14:editId="47FDF790">
            <wp:extent cx="5755640" cy="4189095"/>
            <wp:effectExtent l="0" t="0" r="254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iste von Vulkanen in Italien – Wikipedia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A9CD7" w14:textId="77777777" w:rsidR="006B5BA0" w:rsidRDefault="006B5BA0" w:rsidP="006B5BA0">
      <w:pPr>
        <w:spacing w:before="120"/>
        <w:ind w:left="709"/>
        <w:rPr>
          <w:rFonts w:cs="Arial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50F2C4C" wp14:editId="62236069">
                <wp:simplePos x="0" y="0"/>
                <wp:positionH relativeFrom="column">
                  <wp:posOffset>1456244</wp:posOffset>
                </wp:positionH>
                <wp:positionV relativeFrom="paragraph">
                  <wp:posOffset>139443</wp:posOffset>
                </wp:positionV>
                <wp:extent cx="395416" cy="353060"/>
                <wp:effectExtent l="0" t="0" r="0" b="0"/>
                <wp:wrapNone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16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6F5A7" w14:textId="77777777" w:rsidR="006B5BA0" w:rsidRPr="00416F74" w:rsidRDefault="006B5BA0" w:rsidP="006B5BA0">
                            <w:pPr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F2C4C" id="Textfeld 36" o:spid="_x0000_s1033" type="#_x0000_t202" style="position:absolute;left:0;text-align:left;margin-left:114.65pt;margin-top:11pt;width:31.15pt;height:27.8pt;z-index:2516582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" filled="f" stroked="f" strokeweight=".5pt">
                <v:textbox>
                  <w:txbxContent>
                    <w:p w14:paraId="2CE6F5A7" w14:textId="77777777" w:rsidR="006B5BA0" w:rsidRPr="00416F74" w:rsidRDefault="006B5BA0" w:rsidP="006B5BA0">
                      <w:pPr>
                        <w:rPr>
                          <w:rFonts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color w:val="000000"/>
        </w:rPr>
        <w:drawing>
          <wp:inline distT="0" distB="0" distL="0" distR="0" wp14:anchorId="02367F47" wp14:editId="7FBD862E">
            <wp:extent cx="1400433" cy="2160884"/>
            <wp:effectExtent l="0" t="0" r="0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Bildschirmfoto 2020-07-31 um 08.53.1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531" cy="225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color w:val="000000"/>
        </w:rPr>
        <w:br w:type="page"/>
      </w:r>
    </w:p>
    <w:p w14:paraId="2BB0C554" w14:textId="202E53B5" w:rsidR="006B5BA0" w:rsidRPr="006B5BA0" w:rsidRDefault="006B5BA0" w:rsidP="006B5BA0">
      <w:pPr>
        <w:pStyle w:val="berschrift1"/>
      </w:pPr>
      <w:bookmarkStart w:id="13" w:name="_Toc47266147"/>
      <w:r w:rsidRPr="006B5BA0">
        <w:lastRenderedPageBreak/>
        <w:t>Vorlagen scannen und weiterverarbeiten</w:t>
      </w:r>
      <w:bookmarkEnd w:id="13"/>
    </w:p>
    <w:p w14:paraId="7F31CB68" w14:textId="612476F5" w:rsidR="006B5BA0" w:rsidRPr="006B5BA0" w:rsidRDefault="006B5BA0" w:rsidP="006B5BA0">
      <w:pPr>
        <w:pStyle w:val="berschrift2"/>
        <w:ind w:left="426" w:firstLine="0"/>
      </w:pPr>
      <w:bookmarkStart w:id="14" w:name="_Toc47266148"/>
      <w:r w:rsidRPr="006B5BA0">
        <w:t>Mit Office Lens Text</w:t>
      </w:r>
      <w:r>
        <w:t>v</w:t>
      </w:r>
      <w:r w:rsidRPr="006B5BA0">
        <w:t xml:space="preserve">orlagen scannen und </w:t>
      </w:r>
      <w:r>
        <w:t>in</w:t>
      </w:r>
      <w:r w:rsidRPr="006B5BA0">
        <w:t xml:space="preserve"> Word </w:t>
      </w:r>
      <w:r>
        <w:t>bearbeiten</w:t>
      </w:r>
      <w:bookmarkEnd w:id="14"/>
    </w:p>
    <w:p w14:paraId="34555117" w14:textId="37D34C9C" w:rsidR="006B5BA0" w:rsidRDefault="006B5BA0" w:rsidP="006B5BA0">
      <w:pPr>
        <w:pStyle w:val="Listenabsatz"/>
        <w:numPr>
          <w:ilvl w:val="0"/>
          <w:numId w:val="11"/>
        </w:numPr>
        <w:spacing w:before="100" w:beforeAutospacing="1" w:after="120" w:line="240" w:lineRule="auto"/>
        <w:ind w:left="714" w:hanging="357"/>
        <w:contextualSpacing w:val="0"/>
        <w:rPr>
          <w:rFonts w:cs="Arial"/>
          <w:color w:val="000000"/>
        </w:rPr>
      </w:pPr>
      <w:r>
        <w:rPr>
          <w:rFonts w:cs="Arial"/>
          <w:color w:val="000000"/>
        </w:rPr>
        <w:t>«</w:t>
      </w:r>
      <w:r w:rsidRPr="00FC0C6D">
        <w:rPr>
          <w:rFonts w:cs="Arial"/>
          <w:color w:val="000000"/>
        </w:rPr>
        <w:t>Office Lens</w:t>
      </w:r>
      <w:r>
        <w:rPr>
          <w:rFonts w:cs="Arial"/>
          <w:color w:val="000000"/>
        </w:rPr>
        <w:t xml:space="preserve">» und «Word» vom </w:t>
      </w:r>
      <w:proofErr w:type="spellStart"/>
      <w:r>
        <w:rPr>
          <w:rFonts w:cs="Arial"/>
          <w:color w:val="000000"/>
        </w:rPr>
        <w:t>Self</w:t>
      </w:r>
      <w:proofErr w:type="spellEnd"/>
      <w:r>
        <w:rPr>
          <w:rFonts w:cs="Arial"/>
          <w:color w:val="000000"/>
        </w:rPr>
        <w:t xml:space="preserve"> Service aus installieren</w:t>
      </w:r>
    </w:p>
    <w:p w14:paraId="4814A005" w14:textId="77777777" w:rsidR="006B5BA0" w:rsidRPr="004530F8" w:rsidRDefault="006B5BA0" w:rsidP="006B5BA0">
      <w:pPr>
        <w:pStyle w:val="Listenabsatz"/>
        <w:numPr>
          <w:ilvl w:val="0"/>
          <w:numId w:val="11"/>
        </w:numPr>
        <w:spacing w:before="100" w:beforeAutospacing="1" w:after="120" w:line="240" w:lineRule="auto"/>
        <w:ind w:left="714" w:hanging="357"/>
        <w:contextualSpacing w:val="0"/>
        <w:rPr>
          <w:rFonts w:cs="Arial"/>
          <w:color w:val="000000"/>
        </w:rPr>
      </w:pPr>
      <w:r w:rsidRPr="004530F8">
        <w:rPr>
          <w:rFonts w:cs="Arial"/>
          <w:color w:val="000000"/>
        </w:rPr>
        <w:t>Die Office</w:t>
      </w:r>
      <w:r>
        <w:rPr>
          <w:rFonts w:cs="Arial"/>
          <w:color w:val="000000"/>
        </w:rPr>
        <w:t>-</w:t>
      </w:r>
      <w:r w:rsidRPr="004530F8">
        <w:rPr>
          <w:rFonts w:cs="Arial"/>
          <w:color w:val="000000"/>
        </w:rPr>
        <w:t xml:space="preserve">365-Apps müssen konfiguriert sein, d.h. </w:t>
      </w:r>
      <w:r>
        <w:rPr>
          <w:rFonts w:cs="Arial"/>
          <w:color w:val="000000"/>
        </w:rPr>
        <w:t>d</w:t>
      </w:r>
      <w:r w:rsidRPr="004530F8">
        <w:rPr>
          <w:rFonts w:cs="Arial"/>
          <w:color w:val="000000"/>
        </w:rPr>
        <w:t>er SBL-Account muss mit den Apps verbunden sein.</w:t>
      </w:r>
    </w:p>
    <w:p w14:paraId="5A4BB04A" w14:textId="77777777" w:rsidR="006B5BA0" w:rsidRPr="00E61991" w:rsidRDefault="006B5BA0" w:rsidP="006B5BA0">
      <w:pPr>
        <w:pStyle w:val="Listenabsatz"/>
        <w:numPr>
          <w:ilvl w:val="0"/>
          <w:numId w:val="11"/>
        </w:numPr>
        <w:spacing w:before="100" w:beforeAutospacing="1" w:after="120" w:line="240" w:lineRule="auto"/>
        <w:ind w:left="714" w:hanging="357"/>
        <w:contextualSpacing w:val="0"/>
        <w:rPr>
          <w:rFonts w:cs="Arial"/>
          <w:color w:val="000000"/>
        </w:rPr>
      </w:pPr>
      <w:r>
        <w:rPr>
          <w:rFonts w:cs="Arial"/>
          <w:color w:val="000000"/>
        </w:rPr>
        <w:t>Office Lens öffnen, «Dokument» wählen und Textseite scannen, resp. fotografieren.</w:t>
      </w:r>
      <w:r w:rsidRPr="00E61991">
        <w:rPr>
          <w:rFonts w:cs="Arial"/>
          <w:color w:val="000000"/>
        </w:rPr>
        <w:t xml:space="preserve"> </w:t>
      </w:r>
      <w:r>
        <w:rPr>
          <w:rFonts w:cs="Arial"/>
          <w:color w:val="000000"/>
        </w:rPr>
        <w:t>Der Scan-Ausschnitt kann noch justiert werden. Nachdem «Bestätigen» stehen noch weitere Werkzeuge zur Verfügung.</w:t>
      </w:r>
      <w:r>
        <w:rPr>
          <w:rFonts w:cs="Arial"/>
          <w:color w:val="000000"/>
        </w:rPr>
        <w:br/>
      </w:r>
      <w:r>
        <w:rPr>
          <w:rFonts w:cs="Arial"/>
          <w:color w:val="000000"/>
        </w:rPr>
        <w:br/>
        <w:t>Ausrichten vor dem Scan-Vorgang:</w:t>
      </w:r>
      <w:r>
        <w:rPr>
          <w:rFonts w:cs="Arial"/>
          <w:color w:val="000000"/>
        </w:rPr>
        <w:tab/>
      </w:r>
      <w:r>
        <w:rPr>
          <w:rFonts w:cs="Arial"/>
          <w:color w:val="000000"/>
        </w:rPr>
        <w:tab/>
        <w:t>Anpassung nach dem Scan:</w:t>
      </w:r>
    </w:p>
    <w:p w14:paraId="24B6E3DF" w14:textId="77777777" w:rsidR="006B5BA0" w:rsidRDefault="006B5BA0" w:rsidP="006B5BA0">
      <w:pPr>
        <w:ind w:left="709"/>
        <w:rPr>
          <w:rFonts w:cs="Arial"/>
          <w:color w:val="000000"/>
        </w:rPr>
      </w:pPr>
      <w:r>
        <w:rPr>
          <w:rFonts w:cs="Arial"/>
          <w:noProof/>
          <w:color w:val="000000"/>
        </w:rPr>
        <w:drawing>
          <wp:inline distT="0" distB="0" distL="0" distR="0" wp14:anchorId="24D1862E" wp14:editId="151559AC">
            <wp:extent cx="2520000" cy="1890000"/>
            <wp:effectExtent l="0" t="0" r="0" b="254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0013 2020-07-30 17_28_0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color w:val="000000"/>
        </w:rPr>
        <w:t xml:space="preserve">   </w:t>
      </w:r>
      <w:r>
        <w:rPr>
          <w:rFonts w:cs="Arial"/>
          <w:noProof/>
          <w:color w:val="000000"/>
        </w:rPr>
        <w:drawing>
          <wp:inline distT="0" distB="0" distL="0" distR="0" wp14:anchorId="6F1DCF7B" wp14:editId="65ADA422">
            <wp:extent cx="2520000" cy="1890000"/>
            <wp:effectExtent l="0" t="0" r="0" b="254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0014 2020-07-30 17_28_0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0A573" w14:textId="77777777" w:rsidR="006B5BA0" w:rsidRPr="00C175FD" w:rsidRDefault="006B5BA0" w:rsidP="006B5BA0">
      <w:pPr>
        <w:ind w:left="709"/>
        <w:rPr>
          <w:rFonts w:cs="Arial"/>
          <w:color w:val="000000"/>
        </w:rPr>
      </w:pPr>
    </w:p>
    <w:p w14:paraId="3F36D658" w14:textId="48F048ED" w:rsidR="006B5BA0" w:rsidRPr="000B58CB" w:rsidRDefault="0010584A" w:rsidP="003767DC">
      <w:pPr>
        <w:pStyle w:val="Listenabsatz"/>
        <w:numPr>
          <w:ilvl w:val="0"/>
          <w:numId w:val="11"/>
        </w:numPr>
        <w:spacing w:before="120" w:afterAutospacing="1" w:line="240" w:lineRule="auto"/>
        <w:ind w:left="709"/>
        <w:contextualSpacing w:val="0"/>
        <w:rPr>
          <w:rFonts w:cs="Arial"/>
          <w:color w:val="000000"/>
        </w:rPr>
      </w:pPr>
      <w:r w:rsidRPr="0010584A">
        <w:rPr>
          <w:rFonts w:cs="Arial"/>
          <w:noProof/>
          <w:color w:val="000000"/>
        </w:rPr>
        <w:drawing>
          <wp:anchor distT="0" distB="0" distL="114300" distR="114300" simplePos="0" relativeHeight="251661327" behindDoc="0" locked="0" layoutInCell="1" allowOverlap="1" wp14:anchorId="1AE258B4" wp14:editId="05A73162">
            <wp:simplePos x="0" y="0"/>
            <wp:positionH relativeFrom="column">
              <wp:posOffset>3524834</wp:posOffset>
            </wp:positionH>
            <wp:positionV relativeFrom="paragraph">
              <wp:posOffset>3201568</wp:posOffset>
            </wp:positionV>
            <wp:extent cx="1353300" cy="1156802"/>
            <wp:effectExtent l="88900" t="38100" r="43815" b="88265"/>
            <wp:wrapNone/>
            <wp:docPr id="1481961780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961780" name="Grafik 1" descr="Ein Bild, das Text enthält.&#10;&#10;Automatisch generierte Beschreibu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300" cy="115680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31F6" w:rsidRPr="004530F8">
        <w:rPr>
          <w:rFonts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FE71697" wp14:editId="47BCC809">
                <wp:simplePos x="0" y="0"/>
                <wp:positionH relativeFrom="column">
                  <wp:posOffset>444500</wp:posOffset>
                </wp:positionH>
                <wp:positionV relativeFrom="paragraph">
                  <wp:posOffset>2523820</wp:posOffset>
                </wp:positionV>
                <wp:extent cx="674816" cy="287844"/>
                <wp:effectExtent l="25400" t="25400" r="36830" b="42545"/>
                <wp:wrapNone/>
                <wp:docPr id="28" name="Rechtec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816" cy="287844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3FC755" id="Rechteck 28" o:spid="_x0000_s1026" style="position:absolute;margin-left:35pt;margin-top:198.75pt;width:53.15pt;height:22.6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" filled="f" strokecolor="red" strokeweight="4.5pt"/>
            </w:pict>
          </mc:Fallback>
        </mc:AlternateContent>
      </w:r>
      <w:r w:rsidR="00F21463" w:rsidRPr="004530F8">
        <w:rPr>
          <w:rFonts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17E8F55" wp14:editId="2145FAD5">
                <wp:simplePos x="0" y="0"/>
                <wp:positionH relativeFrom="column">
                  <wp:posOffset>3088005</wp:posOffset>
                </wp:positionH>
                <wp:positionV relativeFrom="paragraph">
                  <wp:posOffset>2436267</wp:posOffset>
                </wp:positionV>
                <wp:extent cx="395416" cy="353060"/>
                <wp:effectExtent l="0" t="0" r="0" b="0"/>
                <wp:wrapNone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16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CD5BBF" w14:textId="77777777" w:rsidR="006B5BA0" w:rsidRPr="00416F74" w:rsidRDefault="006B5BA0" w:rsidP="006B5BA0">
                            <w:pPr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7E8F55" id="_x0000_t202" coordsize="21600,21600" o:spt="202" path="m,l,21600r21600,l21600,xe">
                <v:stroke joinstyle="miter"/>
                <v:path gradientshapeok="t" o:connecttype="rect"/>
              </v:shapetype>
              <v:shape id="Textfeld 33" o:spid="_x0000_s1034" type="#_x0000_t202" style="position:absolute;left:0;text-align:left;margin-left:243.15pt;margin-top:191.85pt;width:31.15pt;height:27.8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" filled="f" stroked="f" strokeweight=".5pt">
                <v:textbox>
                  <w:txbxContent>
                    <w:p w14:paraId="24CD5BBF" w14:textId="77777777" w:rsidR="006B5BA0" w:rsidRPr="00416F74" w:rsidRDefault="006B5BA0" w:rsidP="006B5BA0">
                      <w:pPr>
                        <w:rPr>
                          <w:rFonts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21463" w:rsidRPr="004530F8">
        <w:rPr>
          <w:rFonts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C5B8D02" wp14:editId="143B0EA4">
                <wp:simplePos x="0" y="0"/>
                <wp:positionH relativeFrom="column">
                  <wp:posOffset>1121029</wp:posOffset>
                </wp:positionH>
                <wp:positionV relativeFrom="paragraph">
                  <wp:posOffset>2437689</wp:posOffset>
                </wp:positionV>
                <wp:extent cx="395416" cy="353060"/>
                <wp:effectExtent l="0" t="0" r="0" b="0"/>
                <wp:wrapNone/>
                <wp:docPr id="29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16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73F729" w14:textId="77777777" w:rsidR="006B5BA0" w:rsidRPr="00416F74" w:rsidRDefault="006B5BA0" w:rsidP="006B5BA0">
                            <w:pPr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16F74"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5B8D02" id="Textfeld 29" o:spid="_x0000_s1035" type="#_x0000_t202" style="position:absolute;left:0;text-align:left;margin-left:88.25pt;margin-top:191.95pt;width:31.15pt;height:27.8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" filled="f" stroked="f" strokeweight=".5pt">
                <v:textbox>
                  <w:txbxContent>
                    <w:p w14:paraId="0673F729" w14:textId="77777777" w:rsidR="006B5BA0" w:rsidRPr="00416F74" w:rsidRDefault="006B5BA0" w:rsidP="006B5BA0">
                      <w:pPr>
                        <w:rPr>
                          <w:rFonts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416F74">
                        <w:rPr>
                          <w:rFonts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B5BA0" w:rsidRPr="000B58CB">
        <w:rPr>
          <w:rFonts w:cs="Arial"/>
          <w:color w:val="000000"/>
        </w:rPr>
        <w:t xml:space="preserve">Der Scan wird nun an Word (vgl. 1) übergeben, resp. als Word gesichert. Dabei wird der Texterkennungsprozess durchlaufen (vgl. 2). Mit Tippen auf das Word-Symbol (vgl. 3) </w:t>
      </w:r>
      <w:r w:rsidR="00AC5A8E" w:rsidRPr="000B58CB">
        <w:rPr>
          <w:rFonts w:cs="Arial"/>
          <w:color w:val="000000"/>
        </w:rPr>
        <w:t>öffnet</w:t>
      </w:r>
      <w:r w:rsidR="006B5BA0" w:rsidRPr="000B58CB">
        <w:rPr>
          <w:rFonts w:cs="Arial"/>
          <w:color w:val="000000"/>
        </w:rPr>
        <w:t xml:space="preserve"> </w:t>
      </w:r>
      <w:r w:rsidR="00AC5A8E" w:rsidRPr="000B58CB">
        <w:rPr>
          <w:rFonts w:cs="Arial"/>
          <w:color w:val="000000"/>
        </w:rPr>
        <w:t xml:space="preserve">sich </w:t>
      </w:r>
      <w:r w:rsidR="006B5BA0" w:rsidRPr="000B58CB">
        <w:rPr>
          <w:rFonts w:cs="Arial"/>
          <w:color w:val="000000"/>
        </w:rPr>
        <w:t xml:space="preserve">das Word-Dokument mit dem editierbaren Text </w:t>
      </w:r>
      <w:r w:rsidR="00AC5A8E" w:rsidRPr="000B58CB">
        <w:rPr>
          <w:rFonts w:cs="Arial"/>
          <w:color w:val="000000"/>
        </w:rPr>
        <w:t>inkl.</w:t>
      </w:r>
      <w:r w:rsidR="006B5BA0" w:rsidRPr="000B58CB">
        <w:rPr>
          <w:rFonts w:cs="Arial"/>
          <w:color w:val="000000"/>
        </w:rPr>
        <w:t xml:space="preserve"> Scan.</w:t>
      </w:r>
      <w:r w:rsidR="006B5BA0" w:rsidRPr="000B58CB">
        <w:rPr>
          <w:rFonts w:cs="Arial"/>
          <w:color w:val="000000"/>
        </w:rPr>
        <w:br/>
      </w:r>
      <w:r w:rsidR="006B5BA0" w:rsidRPr="004530F8">
        <w:rPr>
          <w:rFonts w:cs="Arial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CDAD613" wp14:editId="52538E6A">
                <wp:simplePos x="0" y="0"/>
                <wp:positionH relativeFrom="column">
                  <wp:posOffset>4014882</wp:posOffset>
                </wp:positionH>
                <wp:positionV relativeFrom="paragraph">
                  <wp:posOffset>1364323</wp:posOffset>
                </wp:positionV>
                <wp:extent cx="395416" cy="353060"/>
                <wp:effectExtent l="0" t="0" r="0" b="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416" cy="353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2BE102" w14:textId="77777777" w:rsidR="006B5BA0" w:rsidRPr="00416F74" w:rsidRDefault="006B5BA0" w:rsidP="006B5BA0">
                            <w:pPr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AD613" id="Textfeld 30" o:spid="_x0000_s1036" type="#_x0000_t202" style="position:absolute;left:0;text-align:left;margin-left:316.15pt;margin-top:107.45pt;width:31.15pt;height:27.8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" filled="f" stroked="f" strokeweight=".5pt">
                <v:textbox>
                  <w:txbxContent>
                    <w:p w14:paraId="362BE102" w14:textId="77777777" w:rsidR="006B5BA0" w:rsidRPr="00416F74" w:rsidRDefault="006B5BA0" w:rsidP="006B5BA0">
                      <w:pPr>
                        <w:rPr>
                          <w:rFonts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FF0000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B5BA0">
        <w:rPr>
          <w:noProof/>
        </w:rPr>
        <w:drawing>
          <wp:inline distT="0" distB="0" distL="0" distR="0" wp14:anchorId="6A8B477B" wp14:editId="41362969">
            <wp:extent cx="1887322" cy="1949446"/>
            <wp:effectExtent l="0" t="0" r="508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0011 2020-07-30 17_28_02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429"/>
                    <a:stretch/>
                  </pic:blipFill>
                  <pic:spPr bwMode="auto">
                    <a:xfrm>
                      <a:off x="0" y="0"/>
                      <a:ext cx="1897694" cy="1960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5BA0" w:rsidRPr="000B58CB">
        <w:rPr>
          <w:rFonts w:cs="Arial"/>
          <w:color w:val="000000"/>
        </w:rPr>
        <w:tab/>
      </w:r>
      <w:r w:rsidR="006B5BA0" w:rsidRPr="000B58CB">
        <w:rPr>
          <w:rFonts w:cs="Arial"/>
          <w:color w:val="000000"/>
        </w:rPr>
        <w:tab/>
      </w:r>
      <w:r w:rsidR="006B5BA0">
        <w:rPr>
          <w:noProof/>
        </w:rPr>
        <w:drawing>
          <wp:inline distT="0" distB="0" distL="0" distR="0" wp14:anchorId="1088EF9C" wp14:editId="705CF1EF">
            <wp:extent cx="1902941" cy="2627522"/>
            <wp:effectExtent l="0" t="0" r="2540" b="1905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0015 2020-07-30 17_28_0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014" cy="2645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7AE1F" w14:textId="6D81F61B" w:rsidR="0032505A" w:rsidRPr="006B5BA0" w:rsidRDefault="0032505A" w:rsidP="0032505A">
      <w:pPr>
        <w:pStyle w:val="berschrift2"/>
        <w:ind w:left="426" w:firstLine="0"/>
      </w:pPr>
      <w:r>
        <w:t>Alternative Scan</w:t>
      </w:r>
      <w:r w:rsidR="009C40B5">
        <w:t xml:space="preserve"> App</w:t>
      </w:r>
    </w:p>
    <w:p w14:paraId="40A643C0" w14:textId="3B15DEF9" w:rsidR="006B5BA0" w:rsidRPr="00F84415" w:rsidRDefault="00103132" w:rsidP="00F40A0D">
      <w:pPr>
        <w:pStyle w:val="Listenabsatz"/>
        <w:numPr>
          <w:ilvl w:val="0"/>
          <w:numId w:val="11"/>
        </w:numPr>
        <w:spacing w:before="100" w:beforeAutospacing="1" w:after="120" w:line="240" w:lineRule="auto"/>
        <w:ind w:left="714" w:hanging="357"/>
        <w:contextualSpacing w:val="0"/>
        <w:rPr>
          <w:rFonts w:eastAsiaTheme="majorEastAsia" w:cstheme="majorBidi"/>
          <w:b/>
          <w:bCs/>
          <w:sz w:val="28"/>
          <w:szCs w:val="28"/>
        </w:rPr>
      </w:pPr>
      <w:r w:rsidRPr="00F84415">
        <w:rPr>
          <w:rFonts w:cs="Arial"/>
          <w:color w:val="000000"/>
        </w:rPr>
        <w:t xml:space="preserve">Notizen App </w:t>
      </w:r>
      <w:r w:rsidRPr="00F84415">
        <w:rPr>
          <w:rFonts w:cs="Arial"/>
          <w:color w:val="000000"/>
        </w:rPr>
        <w:br/>
      </w:r>
      <w:r w:rsidR="000B58CB" w:rsidRPr="00F84415">
        <w:rPr>
          <w:rFonts w:cs="Arial"/>
          <w:color w:val="000000"/>
        </w:rPr>
        <w:t xml:space="preserve">Die App </w:t>
      </w:r>
      <w:r w:rsidR="00092BCB" w:rsidRPr="00F84415">
        <w:rPr>
          <w:rFonts w:cs="Arial"/>
          <w:color w:val="000000"/>
        </w:rPr>
        <w:t xml:space="preserve">erlaubt </w:t>
      </w:r>
      <w:r w:rsidR="00C76C52" w:rsidRPr="00F84415">
        <w:rPr>
          <w:rFonts w:cs="Arial"/>
          <w:color w:val="000000"/>
        </w:rPr>
        <w:t>Text- und Dokumenten-Scan</w:t>
      </w:r>
      <w:r w:rsidR="00F81C82" w:rsidRPr="00F84415">
        <w:rPr>
          <w:rFonts w:cs="Arial"/>
          <w:color w:val="000000"/>
        </w:rPr>
        <w:br/>
        <w:t xml:space="preserve">sowie </w:t>
      </w:r>
      <w:r w:rsidR="00C22A5B" w:rsidRPr="00F84415">
        <w:rPr>
          <w:rFonts w:cs="Arial"/>
          <w:color w:val="000000"/>
        </w:rPr>
        <w:t>den Import von Fotos und Videos.</w:t>
      </w:r>
      <w:r w:rsidR="006B5BA0">
        <w:br w:type="page"/>
      </w:r>
    </w:p>
    <w:p w14:paraId="35C9D0CD" w14:textId="6FA1A27E" w:rsidR="006B5BA0" w:rsidRPr="006B5BA0" w:rsidRDefault="006B5BA0" w:rsidP="006B5BA0">
      <w:pPr>
        <w:pStyle w:val="berschrift1"/>
      </w:pPr>
      <w:bookmarkStart w:id="15" w:name="_Toc47266149"/>
      <w:r w:rsidRPr="006B5BA0">
        <w:lastRenderedPageBreak/>
        <w:t>Anleitungen und Hilfen</w:t>
      </w:r>
      <w:r>
        <w:t xml:space="preserve"> zu den Anwendungsszenarien</w:t>
      </w:r>
      <w:bookmarkEnd w:id="15"/>
    </w:p>
    <w:p w14:paraId="1A5C125B" w14:textId="39A7ED9A" w:rsidR="006B5BA0" w:rsidRPr="00064495" w:rsidRDefault="006B5BA0" w:rsidP="006B5BA0">
      <w:pPr>
        <w:spacing w:before="120"/>
        <w:rPr>
          <w:rFonts w:cs="Arial"/>
          <w:color w:val="000000"/>
          <w:sz w:val="8"/>
          <w:szCs w:val="8"/>
        </w:rPr>
      </w:pPr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5"/>
        <w:gridCol w:w="1264"/>
      </w:tblGrid>
      <w:tr w:rsidR="006B5BA0" w14:paraId="2587507E" w14:textId="77777777" w:rsidTr="00B77D06">
        <w:tc>
          <w:tcPr>
            <w:tcW w:w="7795" w:type="dxa"/>
          </w:tcPr>
          <w:p w14:paraId="5938E448" w14:textId="77777777" w:rsidR="006B5BA0" w:rsidRPr="001B4524" w:rsidRDefault="006B5BA0" w:rsidP="006B5BA0">
            <w:pPr>
              <w:pStyle w:val="Listenabsatz"/>
              <w:numPr>
                <w:ilvl w:val="0"/>
                <w:numId w:val="12"/>
              </w:numPr>
              <w:spacing w:before="120" w:after="120"/>
              <w:contextualSpacing w:val="0"/>
              <w:rPr>
                <w:rFonts w:cs="Arial"/>
                <w:color w:val="000000"/>
              </w:rPr>
            </w:pPr>
            <w:r w:rsidRPr="001B4524">
              <w:rPr>
                <w:rFonts w:cs="Arial"/>
                <w:color w:val="000000"/>
              </w:rPr>
              <w:t>«Word für iPad – Hilfe»:</w:t>
            </w:r>
            <w:r w:rsidRPr="001B4524">
              <w:rPr>
                <w:rFonts w:cs="Arial"/>
                <w:color w:val="000000"/>
              </w:rPr>
              <w:br/>
            </w:r>
            <w:hyperlink r:id="rId28" w:history="1">
              <w:r w:rsidRPr="001B4524">
                <w:rPr>
                  <w:rStyle w:val="Hyperlink"/>
                  <w:rFonts w:cs="Arial"/>
                </w:rPr>
                <w:t>https://support.microsoft.com/de-de/office/word-für-ipad-hilfe-6567cf2a-c949-4213-912d-f7a14f6264c5</w:t>
              </w:r>
            </w:hyperlink>
          </w:p>
          <w:p w14:paraId="769A72F9" w14:textId="77777777" w:rsidR="006B5BA0" w:rsidRPr="00426AB4" w:rsidRDefault="006B5BA0" w:rsidP="00B77D06">
            <w:pPr>
              <w:spacing w:before="120" w:after="120"/>
              <w:rPr>
                <w:rFonts w:cs="Arial"/>
                <w:color w:val="000000"/>
              </w:rPr>
            </w:pPr>
          </w:p>
        </w:tc>
        <w:tc>
          <w:tcPr>
            <w:tcW w:w="1264" w:type="dxa"/>
          </w:tcPr>
          <w:p w14:paraId="1E39ABFA" w14:textId="77777777" w:rsidR="006B5BA0" w:rsidRPr="00426AB4" w:rsidRDefault="006B5BA0" w:rsidP="00B77D06">
            <w:pPr>
              <w:spacing w:before="120" w:after="120"/>
              <w:rPr>
                <w:rFonts w:cs="Arial"/>
                <w:color w:val="000000"/>
              </w:rPr>
            </w:pPr>
            <w:r w:rsidRPr="00426AB4">
              <w:rPr>
                <w:noProof/>
              </w:rPr>
              <w:drawing>
                <wp:inline distT="0" distB="0" distL="0" distR="0" wp14:anchorId="38BA5BDB" wp14:editId="6062A81D">
                  <wp:extent cx="655200" cy="637200"/>
                  <wp:effectExtent l="0" t="0" r="5715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200" cy="63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BA0" w14:paraId="79571D8C" w14:textId="77777777" w:rsidTr="00B77D06">
        <w:tc>
          <w:tcPr>
            <w:tcW w:w="7795" w:type="dxa"/>
          </w:tcPr>
          <w:p w14:paraId="5327ADDD" w14:textId="77777777" w:rsidR="006B5BA0" w:rsidRPr="001B4524" w:rsidRDefault="006B5BA0" w:rsidP="006B5BA0">
            <w:pPr>
              <w:pStyle w:val="Listenabsatz"/>
              <w:numPr>
                <w:ilvl w:val="0"/>
                <w:numId w:val="12"/>
              </w:numPr>
              <w:spacing w:before="120" w:after="120"/>
              <w:contextualSpacing w:val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Word für iPad – Hinzufügen einer Tabelle</w:t>
            </w:r>
            <w:r>
              <w:rPr>
                <w:rFonts w:cs="Arial"/>
                <w:color w:val="000000"/>
              </w:rPr>
              <w:br/>
            </w:r>
            <w:hyperlink r:id="rId30" w:anchor="ID0EAACAAA=iOS" w:history="1">
              <w:r w:rsidRPr="001B4524">
                <w:rPr>
                  <w:rStyle w:val="Hyperlink"/>
                  <w:rFonts w:cs="Arial"/>
                </w:rPr>
                <w:t>https://support.microsoft.com/de-de/office/hinzuf%C3%BCgen-einer-tabelle-in-office-apps-auf-einem-mobilen-ger%C3%A4t-99218e40-76fa-4e11-aab0-2d5f80710ab3#ID0EAACAAA=iOS</w:t>
              </w:r>
            </w:hyperlink>
          </w:p>
        </w:tc>
        <w:tc>
          <w:tcPr>
            <w:tcW w:w="1264" w:type="dxa"/>
          </w:tcPr>
          <w:p w14:paraId="3445EB0D" w14:textId="77777777" w:rsidR="006B5BA0" w:rsidRPr="007649E2" w:rsidRDefault="006B5BA0" w:rsidP="00B77D06">
            <w:pPr>
              <w:spacing w:before="120" w:after="120"/>
              <w:rPr>
                <w:color w:val="FFFFFF" w:themeColor="background1"/>
              </w:rPr>
            </w:pPr>
            <w:r w:rsidRPr="007649E2">
              <w:rPr>
                <w:noProof/>
                <w:color w:val="FFFFFF" w:themeColor="background1"/>
              </w:rPr>
              <w:drawing>
                <wp:inline distT="0" distB="0" distL="0" distR="0" wp14:anchorId="43D84C48" wp14:editId="5BF347A3">
                  <wp:extent cx="655200" cy="633600"/>
                  <wp:effectExtent l="0" t="0" r="5715" b="190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200" cy="6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BA0" w14:paraId="0DDDDF5F" w14:textId="77777777" w:rsidTr="00B77D06">
        <w:tc>
          <w:tcPr>
            <w:tcW w:w="7795" w:type="dxa"/>
          </w:tcPr>
          <w:p w14:paraId="1E157D2C" w14:textId="77777777" w:rsidR="006B5BA0" w:rsidRPr="001B4524" w:rsidRDefault="006B5BA0" w:rsidP="006B5BA0">
            <w:pPr>
              <w:pStyle w:val="Listenabsatz"/>
              <w:numPr>
                <w:ilvl w:val="0"/>
                <w:numId w:val="12"/>
              </w:numPr>
              <w:spacing w:before="120" w:after="120"/>
              <w:contextualSpacing w:val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«</w:t>
            </w:r>
            <w:r w:rsidRPr="00426AB4">
              <w:rPr>
                <w:rFonts w:cs="Arial"/>
                <w:color w:val="000000"/>
              </w:rPr>
              <w:t>Öffnen von zwei Objekten in Split View auf dem iPad</w:t>
            </w:r>
            <w:r>
              <w:rPr>
                <w:rFonts w:cs="Arial"/>
                <w:color w:val="000000"/>
              </w:rPr>
              <w:t>»:</w:t>
            </w:r>
            <w:r>
              <w:rPr>
                <w:rFonts w:cs="Arial"/>
                <w:color w:val="000000"/>
              </w:rPr>
              <w:br/>
            </w:r>
            <w:hyperlink r:id="rId32" w:history="1">
              <w:r w:rsidRPr="00426AB4">
                <w:rPr>
                  <w:rStyle w:val="Hyperlink"/>
                  <w:rFonts w:cs="Arial"/>
                </w:rPr>
                <w:t>https://support.apple.com/de-ch/guide/ipad/ipad08c9970c/ipados</w:t>
              </w:r>
            </w:hyperlink>
          </w:p>
        </w:tc>
        <w:tc>
          <w:tcPr>
            <w:tcW w:w="1264" w:type="dxa"/>
          </w:tcPr>
          <w:p w14:paraId="396FB775" w14:textId="77777777" w:rsidR="006B5BA0" w:rsidRPr="00C57A33" w:rsidRDefault="006B5BA0" w:rsidP="00B77D06">
            <w:pPr>
              <w:spacing w:before="120" w:after="120"/>
            </w:pPr>
            <w:r w:rsidRPr="00C57A33">
              <w:rPr>
                <w:noProof/>
              </w:rPr>
              <w:drawing>
                <wp:inline distT="0" distB="0" distL="0" distR="0" wp14:anchorId="1F101E1F" wp14:editId="48603FF0">
                  <wp:extent cx="655200" cy="640800"/>
                  <wp:effectExtent l="0" t="0" r="5715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200" cy="64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BA0" w14:paraId="5903C3CB" w14:textId="77777777" w:rsidTr="00B77D06">
        <w:tc>
          <w:tcPr>
            <w:tcW w:w="7795" w:type="dxa"/>
          </w:tcPr>
          <w:p w14:paraId="13CEE727" w14:textId="77777777" w:rsidR="006B5BA0" w:rsidRDefault="006B5BA0" w:rsidP="006B5BA0">
            <w:pPr>
              <w:pStyle w:val="Listenabsatz"/>
              <w:numPr>
                <w:ilvl w:val="0"/>
                <w:numId w:val="12"/>
              </w:numPr>
              <w:spacing w:before="120" w:after="120"/>
              <w:contextualSpacing w:val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«</w:t>
            </w:r>
            <w:r w:rsidRPr="00426AB4">
              <w:rPr>
                <w:rFonts w:cs="Arial"/>
                <w:color w:val="000000"/>
              </w:rPr>
              <w:t>So nimmst du den Bildschirm eines iPad</w:t>
            </w:r>
            <w:r>
              <w:rPr>
                <w:rFonts w:cs="Arial"/>
                <w:color w:val="000000"/>
              </w:rPr>
              <w:t>s</w:t>
            </w:r>
            <w:r w:rsidRPr="00426AB4">
              <w:rPr>
                <w:rFonts w:cs="Arial"/>
                <w:color w:val="000000"/>
              </w:rPr>
              <w:t xml:space="preserve"> auf</w:t>
            </w:r>
            <w:r>
              <w:rPr>
                <w:rFonts w:cs="Arial"/>
                <w:color w:val="000000"/>
              </w:rPr>
              <w:t>»:</w:t>
            </w:r>
            <w:r>
              <w:rPr>
                <w:rFonts w:cs="Arial"/>
                <w:color w:val="000000"/>
              </w:rPr>
              <w:br/>
            </w:r>
            <w:hyperlink r:id="rId34" w:history="1">
              <w:r w:rsidRPr="00426AB4">
                <w:rPr>
                  <w:rStyle w:val="Hyperlink"/>
                  <w:rFonts w:cs="Arial"/>
                </w:rPr>
                <w:t>https://support.apple.com/de-ch/HT207935</w:t>
              </w:r>
            </w:hyperlink>
          </w:p>
        </w:tc>
        <w:tc>
          <w:tcPr>
            <w:tcW w:w="1264" w:type="dxa"/>
          </w:tcPr>
          <w:p w14:paraId="03867A05" w14:textId="77777777" w:rsidR="006B5BA0" w:rsidRPr="00AF0AFB" w:rsidRDefault="006B5BA0" w:rsidP="00B77D06">
            <w:pPr>
              <w:spacing w:before="120" w:after="120"/>
            </w:pPr>
            <w:r w:rsidRPr="00AF0AFB">
              <w:rPr>
                <w:noProof/>
              </w:rPr>
              <w:drawing>
                <wp:inline distT="0" distB="0" distL="0" distR="0" wp14:anchorId="2F81A844" wp14:editId="1C20F685">
                  <wp:extent cx="655200" cy="669600"/>
                  <wp:effectExtent l="0" t="0" r="5715" b="381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200" cy="66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BA0" w14:paraId="643D6A02" w14:textId="77777777" w:rsidTr="00AF1DC1">
        <w:tc>
          <w:tcPr>
            <w:tcW w:w="7795" w:type="dxa"/>
          </w:tcPr>
          <w:p w14:paraId="007B2282" w14:textId="77777777" w:rsidR="006B5BA0" w:rsidRPr="007649E2" w:rsidRDefault="006B5BA0" w:rsidP="006B5BA0">
            <w:pPr>
              <w:pStyle w:val="Listenabsatz"/>
              <w:numPr>
                <w:ilvl w:val="0"/>
                <w:numId w:val="12"/>
              </w:numPr>
              <w:spacing w:before="120" w:after="120"/>
              <w:contextualSpacing w:val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«</w:t>
            </w:r>
            <w:r w:rsidRPr="0090440B">
              <w:rPr>
                <w:rFonts w:cs="Arial"/>
                <w:color w:val="000000"/>
              </w:rPr>
              <w:t>Aufnehmen eines Bildschirmfotos oder des Bildschirminhalts auf dem iPad</w:t>
            </w:r>
            <w:r>
              <w:rPr>
                <w:rFonts w:cs="Arial"/>
                <w:color w:val="000000"/>
              </w:rPr>
              <w:t>»:</w:t>
            </w:r>
            <w:r>
              <w:rPr>
                <w:rFonts w:cs="Arial"/>
                <w:color w:val="000000"/>
              </w:rPr>
              <w:br/>
            </w:r>
            <w:hyperlink r:id="rId36" w:history="1">
              <w:r w:rsidRPr="00C27D90">
                <w:rPr>
                  <w:rStyle w:val="Hyperlink"/>
                  <w:rFonts w:cs="Arial"/>
                </w:rPr>
                <w:t>https://support.apple.com/de-ch/guide/ipad/ipad08a40f3b/ipados</w:t>
              </w:r>
            </w:hyperlink>
          </w:p>
        </w:tc>
        <w:tc>
          <w:tcPr>
            <w:tcW w:w="1264" w:type="dxa"/>
          </w:tcPr>
          <w:p w14:paraId="0EE78DF3" w14:textId="77777777" w:rsidR="006B5BA0" w:rsidRPr="00AF0AFB" w:rsidRDefault="006B5BA0" w:rsidP="00B77D06">
            <w:pPr>
              <w:spacing w:before="120" w:after="120"/>
            </w:pPr>
            <w:r w:rsidRPr="00AF0AFB">
              <w:rPr>
                <w:noProof/>
              </w:rPr>
              <w:drawing>
                <wp:inline distT="0" distB="0" distL="0" distR="0" wp14:anchorId="379E2089" wp14:editId="485307E7">
                  <wp:extent cx="666000" cy="655200"/>
                  <wp:effectExtent l="0" t="0" r="0" b="571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0" cy="65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BA0" w14:paraId="331027A2" w14:textId="77777777" w:rsidTr="00AF1DC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7795" w:type="dxa"/>
            <w:tcBorders>
              <w:top w:val="nil"/>
              <w:left w:val="nil"/>
              <w:bottom w:val="nil"/>
              <w:right w:val="nil"/>
            </w:tcBorders>
          </w:tcPr>
          <w:p w14:paraId="2318C60D" w14:textId="5563795D" w:rsidR="006B5BA0" w:rsidRPr="006878FF" w:rsidRDefault="006B5BA0" w:rsidP="006B5BA0">
            <w:pPr>
              <w:pStyle w:val="Listenabsatz"/>
              <w:numPr>
                <w:ilvl w:val="0"/>
                <w:numId w:val="12"/>
              </w:numPr>
              <w:spacing w:before="120" w:beforeAutospacing="1" w:after="120" w:afterAutospacing="1"/>
              <w:contextualSpacing w:val="0"/>
              <w:rPr>
                <w:rFonts w:cs="Arial"/>
                <w:color w:val="000000"/>
              </w:rPr>
            </w:pPr>
            <w:r>
              <w:rPr>
                <w:rFonts w:cs="Arial"/>
                <w:color w:val="000000"/>
              </w:rPr>
              <w:t>«</w:t>
            </w:r>
            <w:r w:rsidRPr="006878FF">
              <w:rPr>
                <w:rFonts w:cs="Arial"/>
                <w:color w:val="000000"/>
              </w:rPr>
              <w:t>Microsoft Office Lens für IOS»:</w:t>
            </w:r>
            <w:r w:rsidRPr="006878FF">
              <w:rPr>
                <w:rFonts w:cs="Arial"/>
                <w:color w:val="000000"/>
              </w:rPr>
              <w:br/>
            </w:r>
            <w:hyperlink r:id="rId38" w:history="1">
              <w:r w:rsidRPr="006878FF">
                <w:rPr>
                  <w:rStyle w:val="Hyperlink"/>
                  <w:rFonts w:cs="Arial"/>
                </w:rPr>
                <w:t>https://support.microsoft.com/de-de/office/microsoft-office-lens-für-ios-fbdca5f4-1b1b-4391-a931-dc1c2582397b</w:t>
              </w:r>
            </w:hyperlink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</w:tcPr>
          <w:p w14:paraId="0872B180" w14:textId="4E4744FE" w:rsidR="006B5BA0" w:rsidRPr="00AF0AFB" w:rsidRDefault="006B5BA0" w:rsidP="00B77D06">
            <w:pPr>
              <w:spacing w:before="120" w:after="120"/>
            </w:pPr>
            <w:r w:rsidRPr="006878FF">
              <w:rPr>
                <w:noProof/>
              </w:rPr>
              <w:drawing>
                <wp:inline distT="0" distB="0" distL="0" distR="0" wp14:anchorId="3463047B" wp14:editId="55AFBB2C">
                  <wp:extent cx="644400" cy="655200"/>
                  <wp:effectExtent l="0" t="0" r="3810" b="5715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400" cy="65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08C29D" w14:textId="6433D015" w:rsidR="006B5BA0" w:rsidRDefault="00ED2303" w:rsidP="006B5BA0">
      <w:pPr>
        <w:pStyle w:val="berschrift1"/>
      </w:pPr>
      <w:bookmarkStart w:id="16" w:name="_Toc47266150"/>
      <w:r w:rsidRPr="00640FFC">
        <w:rPr>
          <w:noProof/>
        </w:rPr>
        <w:drawing>
          <wp:anchor distT="0" distB="0" distL="114300" distR="114300" simplePos="0" relativeHeight="251659279" behindDoc="0" locked="0" layoutInCell="1" allowOverlap="1" wp14:anchorId="3E2476B4" wp14:editId="7E63B5EE">
            <wp:simplePos x="0" y="0"/>
            <wp:positionH relativeFrom="column">
              <wp:posOffset>4931715</wp:posOffset>
            </wp:positionH>
            <wp:positionV relativeFrom="paragraph">
              <wp:posOffset>287020</wp:posOffset>
            </wp:positionV>
            <wp:extent cx="833120" cy="833120"/>
            <wp:effectExtent l="0" t="0" r="5080" b="5080"/>
            <wp:wrapNone/>
            <wp:docPr id="73035062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350620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120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BA0" w:rsidRPr="006B5BA0">
        <w:t>Grundlagen und weiterführende Angaben</w:t>
      </w:r>
      <w:bookmarkEnd w:id="16"/>
    </w:p>
    <w:tbl>
      <w:tblPr>
        <w:tblStyle w:val="Tabellenraster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97"/>
        <w:gridCol w:w="1275"/>
      </w:tblGrid>
      <w:tr w:rsidR="00DF6779" w:rsidRPr="00DF6779" w14:paraId="53C2FB73" w14:textId="77777777" w:rsidTr="00790172">
        <w:tc>
          <w:tcPr>
            <w:tcW w:w="7797" w:type="dxa"/>
          </w:tcPr>
          <w:p w14:paraId="21E93E19" w14:textId="7D05D1B1" w:rsidR="002A0C95" w:rsidRDefault="006B5BA0" w:rsidP="00DF6779">
            <w:pPr>
              <w:pStyle w:val="Listenabsatz"/>
              <w:numPr>
                <w:ilvl w:val="0"/>
                <w:numId w:val="12"/>
              </w:numPr>
              <w:spacing w:before="120" w:beforeAutospacing="1" w:after="120" w:afterAutospacing="1"/>
              <w:rPr>
                <w:rFonts w:cs="Arial"/>
                <w:color w:val="000000"/>
              </w:rPr>
            </w:pPr>
            <w:r w:rsidRPr="00DF6779">
              <w:rPr>
                <w:rFonts w:cs="Arial"/>
                <w:color w:val="000000"/>
              </w:rPr>
              <w:t>iPad-Handbuch</w:t>
            </w:r>
            <w:r w:rsidR="006568F2">
              <w:rPr>
                <w:rFonts w:cs="Arial"/>
                <w:color w:val="000000"/>
              </w:rPr>
              <w:t xml:space="preserve">, </w:t>
            </w:r>
            <w:r w:rsidRPr="00DF6779">
              <w:rPr>
                <w:rFonts w:cs="Arial"/>
                <w:color w:val="000000"/>
              </w:rPr>
              <w:t>IT.SBL</w:t>
            </w:r>
            <w:r w:rsidR="006568F2">
              <w:rPr>
                <w:rFonts w:cs="Arial"/>
                <w:color w:val="000000"/>
              </w:rPr>
              <w:t xml:space="preserve"> (SBL-Account notwendig)</w:t>
            </w:r>
            <w:r w:rsidRPr="00DF6779">
              <w:rPr>
                <w:rFonts w:cs="Arial"/>
                <w:color w:val="000000"/>
              </w:rPr>
              <w:br/>
              <w:t>Angaben zur Inbetriebnahme, Konfiguration und Betrieb des Schul-iPads</w:t>
            </w:r>
            <w:r w:rsidRPr="00DF6779">
              <w:rPr>
                <w:rFonts w:cs="Arial"/>
                <w:color w:val="000000"/>
              </w:rPr>
              <w:br/>
              <w:t xml:space="preserve">&gt; </w:t>
            </w:r>
            <w:hyperlink r:id="rId41" w:history="1">
              <w:r w:rsidR="00C2163E" w:rsidRPr="001D4D39">
                <w:rPr>
                  <w:rStyle w:val="Hyperlink"/>
                  <w:rFonts w:cs="Arial"/>
                </w:rPr>
                <w:t>https://servicedesk.sbl.ch/KnowledgeBase/Article/760eb02c-133f-4ce0-8336-71deda63c0c6</w:t>
              </w:r>
            </w:hyperlink>
            <w:r w:rsidR="002A0C95">
              <w:rPr>
                <w:rFonts w:cs="Arial"/>
                <w:color w:val="000000"/>
              </w:rPr>
              <w:t xml:space="preserve"> (</w:t>
            </w:r>
            <w:hyperlink r:id="rId42" w:history="1">
              <w:r w:rsidR="002A0C95" w:rsidRPr="001D4D39">
                <w:rPr>
                  <w:rStyle w:val="Hyperlink"/>
                  <w:rFonts w:cs="Arial"/>
                </w:rPr>
                <w:t>http://bit.ly/iPad-Handbuch</w:t>
              </w:r>
            </w:hyperlink>
          </w:p>
          <w:p w14:paraId="369D6D9F" w14:textId="603B5968" w:rsidR="00C2163E" w:rsidRPr="00DF6779" w:rsidRDefault="00C2163E" w:rsidP="00C2163E">
            <w:pPr>
              <w:pStyle w:val="Listenabsatz"/>
              <w:spacing w:before="120" w:beforeAutospacing="1" w:after="120" w:afterAutospacing="1"/>
              <w:ind w:left="360"/>
              <w:rPr>
                <w:rFonts w:cs="Arial"/>
                <w:color w:val="000000"/>
              </w:rPr>
            </w:pPr>
          </w:p>
        </w:tc>
        <w:tc>
          <w:tcPr>
            <w:tcW w:w="1275" w:type="dxa"/>
            <w:vAlign w:val="center"/>
          </w:tcPr>
          <w:p w14:paraId="50832F86" w14:textId="75860A52" w:rsidR="006B5BA0" w:rsidRPr="00DF6779" w:rsidRDefault="006B5BA0" w:rsidP="00DF6779">
            <w:pPr>
              <w:spacing w:before="120" w:beforeAutospacing="1" w:after="120" w:afterAutospacing="1"/>
              <w:rPr>
                <w:rFonts w:cs="Arial"/>
                <w:color w:val="000000"/>
              </w:rPr>
            </w:pPr>
          </w:p>
        </w:tc>
      </w:tr>
      <w:tr w:rsidR="00DF6779" w:rsidRPr="00DF6779" w14:paraId="2391DF47" w14:textId="77777777" w:rsidTr="00790172">
        <w:tc>
          <w:tcPr>
            <w:tcW w:w="7797" w:type="dxa"/>
          </w:tcPr>
          <w:p w14:paraId="2962446D" w14:textId="2E34857B" w:rsidR="006B5BA0" w:rsidRPr="007078EC" w:rsidRDefault="00AB63C0" w:rsidP="00DF6779">
            <w:pPr>
              <w:pStyle w:val="Listenabsatz"/>
              <w:numPr>
                <w:ilvl w:val="0"/>
                <w:numId w:val="12"/>
              </w:numPr>
              <w:spacing w:before="120" w:beforeAutospacing="1" w:after="120" w:afterAutospacing="1"/>
              <w:rPr>
                <w:rFonts w:cs="Arial"/>
                <w:color w:val="000000"/>
              </w:rPr>
            </w:pPr>
            <w:r w:rsidRPr="00484ACB">
              <w:rPr>
                <w:rFonts w:cs="Arial"/>
                <w:noProof/>
                <w:color w:val="000000"/>
              </w:rPr>
              <w:drawing>
                <wp:anchor distT="0" distB="0" distL="114300" distR="114300" simplePos="0" relativeHeight="251660303" behindDoc="0" locked="0" layoutInCell="1" allowOverlap="1" wp14:anchorId="326B422D" wp14:editId="19FE727F">
                  <wp:simplePos x="0" y="0"/>
                  <wp:positionH relativeFrom="column">
                    <wp:posOffset>4870755</wp:posOffset>
                  </wp:positionH>
                  <wp:positionV relativeFrom="paragraph">
                    <wp:posOffset>86360</wp:posOffset>
                  </wp:positionV>
                  <wp:extent cx="766445" cy="766445"/>
                  <wp:effectExtent l="0" t="0" r="0" b="0"/>
                  <wp:wrapNone/>
                  <wp:docPr id="1258318514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8318514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445" cy="766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B5BA0" w:rsidRPr="00DF6779">
              <w:rPr>
                <w:rFonts w:cs="Arial"/>
                <w:color w:val="000000"/>
              </w:rPr>
              <w:t>iPad Benutzerhandbuch (von Apple)</w:t>
            </w:r>
            <w:r w:rsidR="006B5BA0" w:rsidRPr="00DF6779">
              <w:rPr>
                <w:rFonts w:cs="Arial"/>
                <w:color w:val="000000"/>
              </w:rPr>
              <w:br/>
              <w:t>&gt;</w:t>
            </w:r>
            <w:r w:rsidR="006568F2">
              <w:rPr>
                <w:rFonts w:cs="Arial"/>
                <w:color w:val="000000"/>
              </w:rPr>
              <w:t xml:space="preserve"> </w:t>
            </w:r>
            <w:r w:rsidR="006B5BA0" w:rsidRPr="00DF6779">
              <w:rPr>
                <w:rFonts w:cs="Arial"/>
                <w:color w:val="000000"/>
              </w:rPr>
              <w:t xml:space="preserve">Auf dem iPad via </w:t>
            </w:r>
            <w:proofErr w:type="spellStart"/>
            <w:r w:rsidR="006B5BA0" w:rsidRPr="00DF6779">
              <w:rPr>
                <w:rFonts w:cs="Arial"/>
                <w:color w:val="000000"/>
              </w:rPr>
              <w:t>Self</w:t>
            </w:r>
            <w:proofErr w:type="spellEnd"/>
            <w:r w:rsidR="006B5BA0" w:rsidRPr="00DF6779">
              <w:rPr>
                <w:rFonts w:cs="Arial"/>
                <w:color w:val="000000"/>
              </w:rPr>
              <w:t xml:space="preserve"> Service und über </w:t>
            </w:r>
            <w:r w:rsidR="007C1345">
              <w:rPr>
                <w:rFonts w:cs="Arial"/>
                <w:color w:val="000000"/>
              </w:rPr>
              <w:t>den Link und QR-Code</w:t>
            </w:r>
            <w:r w:rsidR="006B5BA0" w:rsidRPr="00DF6779">
              <w:rPr>
                <w:rFonts w:cs="Arial"/>
                <w:color w:val="000000"/>
              </w:rPr>
              <w:br/>
            </w:r>
            <w:hyperlink r:id="rId44" w:history="1">
              <w:r w:rsidR="007078EC" w:rsidRPr="001D4D39">
                <w:rPr>
                  <w:rStyle w:val="Hyperlink"/>
                </w:rPr>
                <w:t>https://support.apple.com/de-ch/guide/ipad/welcome/ipados</w:t>
              </w:r>
            </w:hyperlink>
          </w:p>
          <w:p w14:paraId="7E1925E1" w14:textId="77777777" w:rsidR="007078EC" w:rsidRPr="00BD48CF" w:rsidRDefault="007078EC" w:rsidP="00DF6779">
            <w:pPr>
              <w:pStyle w:val="Listenabsatz"/>
              <w:numPr>
                <w:ilvl w:val="0"/>
                <w:numId w:val="12"/>
              </w:numPr>
              <w:spacing w:before="120" w:beforeAutospacing="1" w:after="120" w:afterAutospacing="1"/>
              <w:rPr>
                <w:rFonts w:cs="Arial"/>
                <w:color w:val="000000"/>
              </w:rPr>
            </w:pPr>
          </w:p>
          <w:p w14:paraId="655B2C03" w14:textId="17F1915C" w:rsidR="001A5A59" w:rsidRPr="00DF6779" w:rsidRDefault="001A5A59" w:rsidP="001A5A59">
            <w:pPr>
              <w:pStyle w:val="Listenabsatz"/>
              <w:spacing w:before="120" w:beforeAutospacing="1" w:after="120" w:afterAutospacing="1"/>
              <w:ind w:left="360"/>
              <w:rPr>
                <w:rFonts w:cs="Arial"/>
                <w:color w:val="000000"/>
              </w:rPr>
            </w:pPr>
          </w:p>
        </w:tc>
        <w:tc>
          <w:tcPr>
            <w:tcW w:w="1275" w:type="dxa"/>
          </w:tcPr>
          <w:p w14:paraId="75B45E48" w14:textId="04AE4FB5" w:rsidR="006B5BA0" w:rsidRPr="00DF6779" w:rsidRDefault="006B5BA0" w:rsidP="00DF6779">
            <w:pPr>
              <w:spacing w:before="120" w:beforeAutospacing="1" w:after="120" w:afterAutospacing="1"/>
              <w:rPr>
                <w:rFonts w:cs="Arial"/>
                <w:color w:val="000000"/>
              </w:rPr>
            </w:pPr>
          </w:p>
        </w:tc>
      </w:tr>
      <w:tr w:rsidR="006B5BA0" w:rsidRPr="00DF6779" w14:paraId="1FA271BA" w14:textId="77777777" w:rsidTr="00790172">
        <w:tc>
          <w:tcPr>
            <w:tcW w:w="7797" w:type="dxa"/>
          </w:tcPr>
          <w:p w14:paraId="4A60EA64" w14:textId="5A095CB0" w:rsidR="006B5BA0" w:rsidRPr="00DF6779" w:rsidRDefault="006B5BA0" w:rsidP="00DF6779">
            <w:pPr>
              <w:pStyle w:val="Listenabsatz"/>
              <w:numPr>
                <w:ilvl w:val="0"/>
                <w:numId w:val="12"/>
              </w:numPr>
              <w:spacing w:before="120" w:beforeAutospacing="1" w:after="120" w:afterAutospacing="1"/>
              <w:rPr>
                <w:rFonts w:cs="Arial"/>
                <w:color w:val="000000"/>
              </w:rPr>
            </w:pPr>
            <w:r w:rsidRPr="00DF6779">
              <w:rPr>
                <w:rFonts w:cs="Arial"/>
                <w:color w:val="000000"/>
              </w:rPr>
              <w:t>Das iPad geht zur Schule, das Handbuch für den Unterricht von Tom Rittmann, lizenziert von IT.SBL</w:t>
            </w:r>
            <w:r w:rsidRPr="00DF6779">
              <w:rPr>
                <w:rFonts w:cs="Arial"/>
                <w:color w:val="000000"/>
              </w:rPr>
              <w:br/>
              <w:t>&gt;</w:t>
            </w:r>
            <w:r w:rsidR="006568F2">
              <w:rPr>
                <w:rFonts w:cs="Arial"/>
                <w:color w:val="000000"/>
              </w:rPr>
              <w:t xml:space="preserve"> </w:t>
            </w:r>
            <w:r w:rsidRPr="00DF6779">
              <w:rPr>
                <w:rFonts w:cs="Arial"/>
                <w:color w:val="000000"/>
              </w:rPr>
              <w:t xml:space="preserve">Auf dem iPad via </w:t>
            </w:r>
            <w:proofErr w:type="spellStart"/>
            <w:r w:rsidRPr="00DF6779">
              <w:rPr>
                <w:rFonts w:cs="Arial"/>
                <w:color w:val="000000"/>
              </w:rPr>
              <w:t>Self</w:t>
            </w:r>
            <w:proofErr w:type="spellEnd"/>
            <w:r w:rsidRPr="00DF6779">
              <w:rPr>
                <w:rFonts w:cs="Arial"/>
                <w:color w:val="000000"/>
              </w:rPr>
              <w:t xml:space="preserve"> Service</w:t>
            </w:r>
            <w:r w:rsidR="006568F2">
              <w:rPr>
                <w:rFonts w:cs="Arial"/>
                <w:color w:val="000000"/>
              </w:rPr>
              <w:t xml:space="preserve"> </w:t>
            </w:r>
            <w:r w:rsidR="007078EC">
              <w:rPr>
                <w:rFonts w:cs="Arial"/>
                <w:color w:val="000000"/>
              </w:rPr>
              <w:t>(</w:t>
            </w:r>
          </w:p>
        </w:tc>
        <w:tc>
          <w:tcPr>
            <w:tcW w:w="1275" w:type="dxa"/>
            <w:vAlign w:val="center"/>
          </w:tcPr>
          <w:p w14:paraId="030CDDB7" w14:textId="0E897217" w:rsidR="006B5BA0" w:rsidRPr="00DF6779" w:rsidRDefault="003A2C0D" w:rsidP="00DF6779">
            <w:pPr>
              <w:spacing w:before="120" w:beforeAutospacing="1" w:after="120" w:afterAutospacing="1"/>
              <w:rPr>
                <w:rFonts w:cs="Arial"/>
                <w:color w:val="000000"/>
              </w:rPr>
            </w:pPr>
            <w:r w:rsidRPr="00DF6779">
              <w:rPr>
                <w:noProof/>
              </w:rPr>
              <w:drawing>
                <wp:inline distT="0" distB="0" distL="0" distR="0" wp14:anchorId="49EA8976" wp14:editId="45A85B0B">
                  <wp:extent cx="637117" cy="613519"/>
                  <wp:effectExtent l="0" t="0" r="0" b="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873" cy="648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8D9A26" w14:textId="08B72469" w:rsidR="008749BA" w:rsidRPr="004550CC" w:rsidRDefault="000C32B2" w:rsidP="00AF1DC1">
      <w:pPr>
        <w:pStyle w:val="SAStandard"/>
        <w:spacing w:after="0" w:line="360" w:lineRule="auto"/>
      </w:pPr>
      <w:r>
        <w:t xml:space="preserve"> </w:t>
      </w:r>
    </w:p>
    <w:sectPr w:rsidR="008749BA" w:rsidRPr="004550CC" w:rsidSect="006B5BA0">
      <w:headerReference w:type="default" r:id="rId46"/>
      <w:footerReference w:type="default" r:id="rId47"/>
      <w:headerReference w:type="first" r:id="rId48"/>
      <w:footerReference w:type="first" r:id="rId49"/>
      <w:pgSz w:w="11906" w:h="16838" w:code="9"/>
      <w:pgMar w:top="1418" w:right="851" w:bottom="1418" w:left="1418" w:header="397" w:footer="397" w:gutter="0"/>
      <w:pgBorders w:offsetFrom="page">
        <w:left w:val="none" w:sz="255" w:space="0" w:color="0000FF" w:shadow="1"/>
        <w:bottom w:val="none" w:sz="0" w:space="0" w:color="000000" w:shadow="1"/>
        <w:right w:val="none" w:sz="0" w:space="0" w:color="000000" w:shadow="1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C53DB" w14:textId="77777777" w:rsidR="00FE64B6" w:rsidRDefault="00FE64B6" w:rsidP="00593AF3">
      <w:pPr>
        <w:spacing w:after="0" w:line="240" w:lineRule="auto"/>
      </w:pPr>
      <w:r>
        <w:separator/>
      </w:r>
    </w:p>
  </w:endnote>
  <w:endnote w:type="continuationSeparator" w:id="0">
    <w:p w14:paraId="65907A65" w14:textId="77777777" w:rsidR="00FE64B6" w:rsidRDefault="00FE64B6" w:rsidP="00593AF3">
      <w:pPr>
        <w:spacing w:after="0" w:line="240" w:lineRule="auto"/>
      </w:pPr>
      <w:r>
        <w:continuationSeparator/>
      </w:r>
    </w:p>
  </w:endnote>
  <w:endnote w:type="continuationNotice" w:id="1">
    <w:p w14:paraId="0D7A0373" w14:textId="77777777" w:rsidR="00FE64B6" w:rsidRDefault="00FE64B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FE38F" w14:textId="42D03B2F" w:rsidR="00960F50" w:rsidRPr="00DA28F7" w:rsidRDefault="00960F50" w:rsidP="00D124DE">
    <w:pPr>
      <w:pStyle w:val="Fuzeile"/>
      <w:tabs>
        <w:tab w:val="clear" w:pos="4536"/>
        <w:tab w:val="left" w:pos="210"/>
      </w:tabs>
      <w:rPr>
        <w:rFonts w:asciiTheme="minorHAnsi" w:hAnsiTheme="minorHAnsi"/>
        <w:sz w:val="16"/>
        <w:szCs w:val="16"/>
      </w:rPr>
    </w:pPr>
    <w:r w:rsidRPr="00D124DE">
      <w:rPr>
        <w:color w:val="FF0000"/>
        <w:sz w:val="20"/>
      </w:rPr>
      <w:t>INFORMATIK SCHULEN BASELLAND IT.SBL</w:t>
    </w:r>
    <w:r w:rsidRPr="00D124DE">
      <w:rPr>
        <w:color w:val="FF0000"/>
        <w:sz w:val="20"/>
      </w:rPr>
      <w:tab/>
      <w:t xml:space="preserve">VERSION </w:t>
    </w:r>
    <w:r w:rsidR="00C45178">
      <w:rPr>
        <w:color w:val="FF0000"/>
        <w:sz w:val="20"/>
      </w:rPr>
      <w:t>1.</w:t>
    </w:r>
    <w:r w:rsidR="00933BB9">
      <w:rPr>
        <w:color w:val="FF0000"/>
        <w:sz w:val="20"/>
      </w:rPr>
      <w:t>01</w:t>
    </w:r>
    <w:r w:rsidR="006B5BA0">
      <w:rPr>
        <w:color w:val="FF0000"/>
        <w:sz w:val="20"/>
      </w:rPr>
      <w:t xml:space="preserve"> vom </w:t>
    </w:r>
    <w:r w:rsidR="00933BB9">
      <w:rPr>
        <w:color w:val="FF0000"/>
        <w:sz w:val="20"/>
      </w:rPr>
      <w:t>09.05.2023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E99FD" w14:textId="7F7B4D34" w:rsidR="00960F50" w:rsidRPr="008749BA" w:rsidRDefault="00960F50" w:rsidP="00AA594D">
    <w:pPr>
      <w:pStyle w:val="Fuzeile"/>
      <w:tabs>
        <w:tab w:val="clear" w:pos="4536"/>
        <w:tab w:val="clear" w:pos="9072"/>
        <w:tab w:val="left" w:pos="210"/>
        <w:tab w:val="right" w:pos="13183"/>
      </w:tabs>
      <w:rPr>
        <w:rFonts w:asciiTheme="minorHAnsi" w:hAnsiTheme="minorHAnsi"/>
        <w:sz w:val="16"/>
        <w:szCs w:val="16"/>
      </w:rPr>
    </w:pPr>
    <w:r w:rsidRPr="00D124DE">
      <w:rPr>
        <w:color w:val="FF0000"/>
        <w:sz w:val="20"/>
      </w:rPr>
      <w:t>INFORMATIK SCHULEN BASELLAND IT.SBL</w:t>
    </w:r>
    <w:r w:rsidRPr="00D124DE">
      <w:rPr>
        <w:color w:val="FF0000"/>
        <w:sz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8EDDD0" w14:textId="77777777" w:rsidR="00FE64B6" w:rsidRDefault="00FE64B6" w:rsidP="00593AF3">
      <w:pPr>
        <w:spacing w:after="0" w:line="240" w:lineRule="auto"/>
      </w:pPr>
      <w:r>
        <w:separator/>
      </w:r>
    </w:p>
  </w:footnote>
  <w:footnote w:type="continuationSeparator" w:id="0">
    <w:p w14:paraId="678E272E" w14:textId="77777777" w:rsidR="00FE64B6" w:rsidRDefault="00FE64B6" w:rsidP="00593AF3">
      <w:pPr>
        <w:spacing w:after="0" w:line="240" w:lineRule="auto"/>
      </w:pPr>
      <w:r>
        <w:continuationSeparator/>
      </w:r>
    </w:p>
  </w:footnote>
  <w:footnote w:type="continuationNotice" w:id="1">
    <w:p w14:paraId="3E5EC48D" w14:textId="77777777" w:rsidR="00FE64B6" w:rsidRDefault="00FE64B6">
      <w:pPr>
        <w:spacing w:after="0" w:line="240" w:lineRule="auto"/>
      </w:pPr>
    </w:p>
  </w:footnote>
  <w:footnote w:id="2">
    <w:p w14:paraId="1093D319" w14:textId="77777777" w:rsidR="00960F50" w:rsidRPr="001B430D" w:rsidRDefault="00960F50" w:rsidP="00A46327">
      <w:pPr>
        <w:pStyle w:val="Funotentext"/>
        <w:rPr>
          <w:lang w:val="fr-CH"/>
        </w:rPr>
      </w:pPr>
      <w:r w:rsidRPr="001B430D">
        <w:rPr>
          <w:rStyle w:val="Funotenzeichen"/>
          <w:rFonts w:ascii="Arial" w:hAnsi="Arial" w:cs="Arial"/>
        </w:rPr>
        <w:footnoteRef/>
      </w:r>
      <w:r w:rsidRPr="001B430D">
        <w:rPr>
          <w:rFonts w:ascii="Arial" w:hAnsi="Arial" w:cs="Arial"/>
          <w:lang w:val="fr-CH"/>
        </w:rPr>
        <w:t xml:space="preserve"> Vgl. : https://creativecommons.org/licenses/by-nc-sa/3.0/ch/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E2419" w14:textId="28D2B0F7" w:rsidR="00960F50" w:rsidRPr="00D124DE" w:rsidRDefault="00960F50">
    <w:pPr>
      <w:pStyle w:val="Kopfzeile"/>
      <w:rPr>
        <w:color w:val="FF0000"/>
        <w:sz w:val="20"/>
      </w:rPr>
    </w:pPr>
    <w:r>
      <w:rPr>
        <w:color w:val="FF0000"/>
        <w:sz w:val="20"/>
        <w:lang w:val="de-DE"/>
      </w:rPr>
      <w:t>SEITE</w:t>
    </w:r>
    <w:r w:rsidRPr="00D124DE">
      <w:rPr>
        <w:color w:val="FF0000"/>
        <w:sz w:val="20"/>
        <w:lang w:val="de-DE"/>
      </w:rPr>
      <w:t xml:space="preserve"> </w:t>
    </w:r>
    <w:r w:rsidRPr="00D124DE">
      <w:rPr>
        <w:color w:val="FF0000"/>
        <w:sz w:val="20"/>
      </w:rPr>
      <w:fldChar w:fldCharType="begin"/>
    </w:r>
    <w:r w:rsidRPr="00D124DE">
      <w:rPr>
        <w:color w:val="FF0000"/>
        <w:sz w:val="20"/>
      </w:rPr>
      <w:instrText>PAGE   \* MERGEFORMAT</w:instrText>
    </w:r>
    <w:r w:rsidRPr="00D124DE">
      <w:rPr>
        <w:color w:val="FF0000"/>
        <w:sz w:val="20"/>
      </w:rPr>
      <w:fldChar w:fldCharType="separate"/>
    </w:r>
    <w:r w:rsidRPr="003369CB">
      <w:rPr>
        <w:noProof/>
        <w:color w:val="FF0000"/>
        <w:sz w:val="20"/>
        <w:lang w:val="de-DE"/>
      </w:rPr>
      <w:t>26</w:t>
    </w:r>
    <w:r w:rsidRPr="00D124DE">
      <w:rPr>
        <w:color w:val="FF0000"/>
        <w:sz w:val="20"/>
      </w:rPr>
      <w:fldChar w:fldCharType="end"/>
    </w:r>
    <w:r w:rsidRPr="00D124DE">
      <w:rPr>
        <w:color w:val="FF0000"/>
        <w:sz w:val="20"/>
      </w:rPr>
      <w:t xml:space="preserve"> I </w:t>
    </w:r>
    <w:r w:rsidR="006B5BA0">
      <w:rPr>
        <w:color w:val="FF0000"/>
        <w:sz w:val="20"/>
      </w:rPr>
      <w:t>Anwendungsszenarien mit iPads</w:t>
    </w:r>
  </w:p>
  <w:p w14:paraId="386BAC2D" w14:textId="77777777" w:rsidR="00960F50" w:rsidRDefault="00960F5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E84AA" w14:textId="7DE21CBC" w:rsidR="00960F50" w:rsidRDefault="00960F50">
    <w:pPr>
      <w:pStyle w:val="Kopfzeile"/>
    </w:pPr>
    <w:r>
      <w:rPr>
        <w:noProof/>
        <w:lang w:eastAsia="de-CH"/>
      </w:rPr>
      <w:drawing>
        <wp:anchor distT="0" distB="0" distL="114300" distR="114300" simplePos="0" relativeHeight="251658240" behindDoc="0" locked="0" layoutInCell="1" allowOverlap="1" wp14:anchorId="667547B7" wp14:editId="1084542A">
          <wp:simplePos x="0" y="0"/>
          <wp:positionH relativeFrom="column">
            <wp:posOffset>3686175</wp:posOffset>
          </wp:positionH>
          <wp:positionV relativeFrom="paragraph">
            <wp:posOffset>0</wp:posOffset>
          </wp:positionV>
          <wp:extent cx="2724150" cy="704850"/>
          <wp:effectExtent l="0" t="0" r="0" b="0"/>
          <wp:wrapNone/>
          <wp:docPr id="854622601" name="Grafik 854622601" descr="K:\Anleitungen\Logo\CI_CD_IT.SBL\Logo\Office\BL_Logo_BKSD_ISBLIT_B_r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Anleitungen\Logo\CI_CD_IT.SBL\Logo\Office\BL_Logo_BKSD_ISBLIT_B_r_rgb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15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9539D"/>
    <w:multiLevelType w:val="hybridMultilevel"/>
    <w:tmpl w:val="7C3A4582"/>
    <w:lvl w:ilvl="0" w:tplc="A69C324A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CA3866A0">
      <w:start w:val="1"/>
      <w:numFmt w:val="bullet"/>
      <w:lvlText w:val="–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70AFD"/>
    <w:multiLevelType w:val="hybridMultilevel"/>
    <w:tmpl w:val="6B6201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083D68"/>
    <w:multiLevelType w:val="hybridMultilevel"/>
    <w:tmpl w:val="DAA0E8E8"/>
    <w:lvl w:ilvl="0" w:tplc="D5DAC7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F103EF"/>
    <w:multiLevelType w:val="multilevel"/>
    <w:tmpl w:val="0FB2A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BB5409"/>
    <w:multiLevelType w:val="multilevel"/>
    <w:tmpl w:val="05C48946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berschrift2"/>
      <w:lvlText w:val="%1.%2"/>
      <w:lvlJc w:val="left"/>
      <w:pPr>
        <w:ind w:left="2278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9365B6F"/>
    <w:multiLevelType w:val="hybridMultilevel"/>
    <w:tmpl w:val="26224E72"/>
    <w:lvl w:ilvl="0" w:tplc="0407000F">
      <w:start w:val="1"/>
      <w:numFmt w:val="decimal"/>
      <w:lvlText w:val="%1."/>
      <w:lvlJc w:val="left"/>
      <w:pPr>
        <w:ind w:left="502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21375F"/>
    <w:multiLevelType w:val="hybridMultilevel"/>
    <w:tmpl w:val="E6E0B54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CC3EDE"/>
    <w:multiLevelType w:val="hybridMultilevel"/>
    <w:tmpl w:val="09707DD2"/>
    <w:lvl w:ilvl="0" w:tplc="A69C324A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D875AE"/>
    <w:multiLevelType w:val="hybridMultilevel"/>
    <w:tmpl w:val="1216353A"/>
    <w:lvl w:ilvl="0" w:tplc="A69C324A">
      <w:start w:val="1"/>
      <w:numFmt w:val="bullet"/>
      <w:lvlText w:val="–"/>
      <w:lvlJc w:val="left"/>
      <w:pPr>
        <w:ind w:left="36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6F133F5"/>
    <w:multiLevelType w:val="hybridMultilevel"/>
    <w:tmpl w:val="0C800F60"/>
    <w:lvl w:ilvl="0" w:tplc="D5DAC7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8336D8"/>
    <w:multiLevelType w:val="multilevel"/>
    <w:tmpl w:val="94E0C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6102005"/>
    <w:multiLevelType w:val="multilevel"/>
    <w:tmpl w:val="89A02066"/>
    <w:lvl w:ilvl="0">
      <w:start w:val="1"/>
      <w:numFmt w:val="decimal"/>
      <w:pStyle w:val="Einzug1"/>
      <w:lvlText w:val="%1."/>
      <w:lvlJc w:val="left"/>
      <w:pPr>
        <w:ind w:left="360" w:hanging="360"/>
      </w:pPr>
    </w:lvl>
    <w:lvl w:ilvl="1">
      <w:start w:val="1"/>
      <w:numFmt w:val="decimal"/>
      <w:pStyle w:val="Einzug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8645FBA"/>
    <w:multiLevelType w:val="hybridMultilevel"/>
    <w:tmpl w:val="703E5DAA"/>
    <w:lvl w:ilvl="0" w:tplc="4D38E8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8550656">
    <w:abstractNumId w:val="4"/>
  </w:num>
  <w:num w:numId="2" w16cid:durableId="1176966817">
    <w:abstractNumId w:val="11"/>
  </w:num>
  <w:num w:numId="3" w16cid:durableId="1199321087">
    <w:abstractNumId w:val="9"/>
  </w:num>
  <w:num w:numId="4" w16cid:durableId="156969149">
    <w:abstractNumId w:val="5"/>
  </w:num>
  <w:num w:numId="5" w16cid:durableId="2057925862">
    <w:abstractNumId w:val="6"/>
  </w:num>
  <w:num w:numId="6" w16cid:durableId="462189194">
    <w:abstractNumId w:val="2"/>
  </w:num>
  <w:num w:numId="7" w16cid:durableId="294070440">
    <w:abstractNumId w:val="1"/>
  </w:num>
  <w:num w:numId="8" w16cid:durableId="1585994744">
    <w:abstractNumId w:val="3"/>
  </w:num>
  <w:num w:numId="9" w16cid:durableId="1457598649">
    <w:abstractNumId w:val="10"/>
  </w:num>
  <w:num w:numId="10" w16cid:durableId="310984119">
    <w:abstractNumId w:val="7"/>
  </w:num>
  <w:num w:numId="11" w16cid:durableId="1068071244">
    <w:abstractNumId w:val="0"/>
  </w:num>
  <w:num w:numId="12" w16cid:durableId="2008705565">
    <w:abstractNumId w:val="8"/>
  </w:num>
  <w:num w:numId="13" w16cid:durableId="2039314269">
    <w:abstractNumId w:val="4"/>
  </w:num>
  <w:num w:numId="14" w16cid:durableId="437801925">
    <w:abstractNumId w:val="4"/>
  </w:num>
  <w:num w:numId="15" w16cid:durableId="1381630115">
    <w:abstractNumId w:val="4"/>
  </w:num>
  <w:num w:numId="16" w16cid:durableId="106969640">
    <w:abstractNumId w:val="4"/>
  </w:num>
  <w:num w:numId="17" w16cid:durableId="1583028515">
    <w:abstractNumId w:val="4"/>
  </w:num>
  <w:num w:numId="18" w16cid:durableId="1377580966">
    <w:abstractNumId w:val="4"/>
  </w:num>
  <w:num w:numId="19" w16cid:durableId="773984993">
    <w:abstractNumId w:val="4"/>
  </w:num>
  <w:num w:numId="20" w16cid:durableId="770467830">
    <w:abstractNumId w:val="4"/>
  </w:num>
  <w:num w:numId="21" w16cid:durableId="1987737781">
    <w:abstractNumId w:val="4"/>
  </w:num>
  <w:num w:numId="22" w16cid:durableId="1581525358">
    <w:abstractNumId w:val="4"/>
  </w:num>
  <w:num w:numId="23" w16cid:durableId="587424557">
    <w:abstractNumId w:val="4"/>
  </w:num>
  <w:num w:numId="24" w16cid:durableId="95098975">
    <w:abstractNumId w:val="4"/>
  </w:num>
  <w:num w:numId="25" w16cid:durableId="1852910073">
    <w:abstractNumId w:val="4"/>
  </w:num>
  <w:num w:numId="26" w16cid:durableId="315307964">
    <w:abstractNumId w:val="4"/>
  </w:num>
  <w:num w:numId="27" w16cid:durableId="1827743811">
    <w:abstractNumId w:val="4"/>
  </w:num>
  <w:num w:numId="28" w16cid:durableId="1809202518">
    <w:abstractNumId w:val="4"/>
  </w:num>
  <w:num w:numId="29" w16cid:durableId="1773666981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7FFB"/>
    <w:rsid w:val="0000042D"/>
    <w:rsid w:val="00000545"/>
    <w:rsid w:val="000007EE"/>
    <w:rsid w:val="00006E81"/>
    <w:rsid w:val="00007415"/>
    <w:rsid w:val="00013FAC"/>
    <w:rsid w:val="00014E35"/>
    <w:rsid w:val="00017476"/>
    <w:rsid w:val="000174D8"/>
    <w:rsid w:val="00020E32"/>
    <w:rsid w:val="00020EA8"/>
    <w:rsid w:val="00021445"/>
    <w:rsid w:val="000217E8"/>
    <w:rsid w:val="0002420C"/>
    <w:rsid w:val="0002492F"/>
    <w:rsid w:val="00025546"/>
    <w:rsid w:val="00025803"/>
    <w:rsid w:val="00030F77"/>
    <w:rsid w:val="0003222A"/>
    <w:rsid w:val="00033437"/>
    <w:rsid w:val="00033EDC"/>
    <w:rsid w:val="0003406E"/>
    <w:rsid w:val="00034208"/>
    <w:rsid w:val="000345D2"/>
    <w:rsid w:val="00034E98"/>
    <w:rsid w:val="00036911"/>
    <w:rsid w:val="000403D7"/>
    <w:rsid w:val="0004190B"/>
    <w:rsid w:val="00041B7E"/>
    <w:rsid w:val="00044049"/>
    <w:rsid w:val="0004611D"/>
    <w:rsid w:val="00047A98"/>
    <w:rsid w:val="000506C0"/>
    <w:rsid w:val="0005136B"/>
    <w:rsid w:val="00052719"/>
    <w:rsid w:val="000534B3"/>
    <w:rsid w:val="00053E4E"/>
    <w:rsid w:val="00055A82"/>
    <w:rsid w:val="00055C50"/>
    <w:rsid w:val="00057F60"/>
    <w:rsid w:val="00061C0B"/>
    <w:rsid w:val="00063A9A"/>
    <w:rsid w:val="00063BB2"/>
    <w:rsid w:val="00065096"/>
    <w:rsid w:val="00065802"/>
    <w:rsid w:val="00066803"/>
    <w:rsid w:val="00072AF5"/>
    <w:rsid w:val="00072CED"/>
    <w:rsid w:val="00073E2D"/>
    <w:rsid w:val="00075912"/>
    <w:rsid w:val="000772C4"/>
    <w:rsid w:val="00077837"/>
    <w:rsid w:val="000810C6"/>
    <w:rsid w:val="000838D4"/>
    <w:rsid w:val="00083EDA"/>
    <w:rsid w:val="00085352"/>
    <w:rsid w:val="0008568D"/>
    <w:rsid w:val="00085C74"/>
    <w:rsid w:val="000910CA"/>
    <w:rsid w:val="00092BCB"/>
    <w:rsid w:val="00093194"/>
    <w:rsid w:val="00096479"/>
    <w:rsid w:val="000979D4"/>
    <w:rsid w:val="000A0D8C"/>
    <w:rsid w:val="000A16FE"/>
    <w:rsid w:val="000A29AD"/>
    <w:rsid w:val="000A3DFF"/>
    <w:rsid w:val="000A48AD"/>
    <w:rsid w:val="000A65A4"/>
    <w:rsid w:val="000A69E4"/>
    <w:rsid w:val="000B0B78"/>
    <w:rsid w:val="000B0F73"/>
    <w:rsid w:val="000B24F5"/>
    <w:rsid w:val="000B58CB"/>
    <w:rsid w:val="000B6AD8"/>
    <w:rsid w:val="000B7881"/>
    <w:rsid w:val="000B79F6"/>
    <w:rsid w:val="000C2980"/>
    <w:rsid w:val="000C32B2"/>
    <w:rsid w:val="000C447A"/>
    <w:rsid w:val="000C5FEA"/>
    <w:rsid w:val="000C60E8"/>
    <w:rsid w:val="000C6427"/>
    <w:rsid w:val="000C6E28"/>
    <w:rsid w:val="000C718F"/>
    <w:rsid w:val="000D0785"/>
    <w:rsid w:val="000D0FF5"/>
    <w:rsid w:val="000D108E"/>
    <w:rsid w:val="000D2AD0"/>
    <w:rsid w:val="000D52AC"/>
    <w:rsid w:val="000D6D3A"/>
    <w:rsid w:val="000D790F"/>
    <w:rsid w:val="000D7CC6"/>
    <w:rsid w:val="000E024A"/>
    <w:rsid w:val="000E05B1"/>
    <w:rsid w:val="000E060E"/>
    <w:rsid w:val="000E0959"/>
    <w:rsid w:val="000E0C25"/>
    <w:rsid w:val="000E350C"/>
    <w:rsid w:val="000E3747"/>
    <w:rsid w:val="000E396A"/>
    <w:rsid w:val="000E57FB"/>
    <w:rsid w:val="000E5991"/>
    <w:rsid w:val="000E6D73"/>
    <w:rsid w:val="000F4C41"/>
    <w:rsid w:val="000F5A94"/>
    <w:rsid w:val="000F776F"/>
    <w:rsid w:val="001009BA"/>
    <w:rsid w:val="00103132"/>
    <w:rsid w:val="001041BD"/>
    <w:rsid w:val="0010584A"/>
    <w:rsid w:val="00105EAF"/>
    <w:rsid w:val="0010622E"/>
    <w:rsid w:val="00106A15"/>
    <w:rsid w:val="0010731D"/>
    <w:rsid w:val="001117EB"/>
    <w:rsid w:val="00111B89"/>
    <w:rsid w:val="00111E40"/>
    <w:rsid w:val="001134DC"/>
    <w:rsid w:val="00113DF0"/>
    <w:rsid w:val="00114C2B"/>
    <w:rsid w:val="00117024"/>
    <w:rsid w:val="001173E9"/>
    <w:rsid w:val="00117D36"/>
    <w:rsid w:val="00117E9D"/>
    <w:rsid w:val="001213CE"/>
    <w:rsid w:val="001226FD"/>
    <w:rsid w:val="00125445"/>
    <w:rsid w:val="00126527"/>
    <w:rsid w:val="001330EF"/>
    <w:rsid w:val="00134806"/>
    <w:rsid w:val="00136A98"/>
    <w:rsid w:val="001370F7"/>
    <w:rsid w:val="00141BF7"/>
    <w:rsid w:val="00144639"/>
    <w:rsid w:val="0014507A"/>
    <w:rsid w:val="00146AE0"/>
    <w:rsid w:val="0014718A"/>
    <w:rsid w:val="00157095"/>
    <w:rsid w:val="0016007F"/>
    <w:rsid w:val="00160D22"/>
    <w:rsid w:val="00161B08"/>
    <w:rsid w:val="00161DCB"/>
    <w:rsid w:val="00162CD3"/>
    <w:rsid w:val="0016440E"/>
    <w:rsid w:val="00172714"/>
    <w:rsid w:val="00173787"/>
    <w:rsid w:val="0017454F"/>
    <w:rsid w:val="00174CD1"/>
    <w:rsid w:val="001763B4"/>
    <w:rsid w:val="00176547"/>
    <w:rsid w:val="00177EF9"/>
    <w:rsid w:val="0018050B"/>
    <w:rsid w:val="00183157"/>
    <w:rsid w:val="001832F9"/>
    <w:rsid w:val="00186056"/>
    <w:rsid w:val="00190A53"/>
    <w:rsid w:val="00190B9E"/>
    <w:rsid w:val="00192EF8"/>
    <w:rsid w:val="001948D3"/>
    <w:rsid w:val="001956EE"/>
    <w:rsid w:val="001A202D"/>
    <w:rsid w:val="001A388E"/>
    <w:rsid w:val="001A4B95"/>
    <w:rsid w:val="001A4CC0"/>
    <w:rsid w:val="001A593C"/>
    <w:rsid w:val="001A5A59"/>
    <w:rsid w:val="001A604E"/>
    <w:rsid w:val="001A7528"/>
    <w:rsid w:val="001B071B"/>
    <w:rsid w:val="001B193C"/>
    <w:rsid w:val="001B1FAA"/>
    <w:rsid w:val="001B2202"/>
    <w:rsid w:val="001B39C2"/>
    <w:rsid w:val="001B3F38"/>
    <w:rsid w:val="001B481B"/>
    <w:rsid w:val="001B5045"/>
    <w:rsid w:val="001B7A6F"/>
    <w:rsid w:val="001C018F"/>
    <w:rsid w:val="001C0B30"/>
    <w:rsid w:val="001C3153"/>
    <w:rsid w:val="001C550D"/>
    <w:rsid w:val="001C560A"/>
    <w:rsid w:val="001C5CF1"/>
    <w:rsid w:val="001C6460"/>
    <w:rsid w:val="001D2AF0"/>
    <w:rsid w:val="001D47D3"/>
    <w:rsid w:val="001D48B9"/>
    <w:rsid w:val="001D4A23"/>
    <w:rsid w:val="001D52E1"/>
    <w:rsid w:val="001D78F8"/>
    <w:rsid w:val="001E4454"/>
    <w:rsid w:val="001E464C"/>
    <w:rsid w:val="001E7A31"/>
    <w:rsid w:val="001E7BB8"/>
    <w:rsid w:val="001F1DBC"/>
    <w:rsid w:val="001F1E3E"/>
    <w:rsid w:val="001F29D2"/>
    <w:rsid w:val="001F4C6C"/>
    <w:rsid w:val="001F6467"/>
    <w:rsid w:val="001F6694"/>
    <w:rsid w:val="001F72C4"/>
    <w:rsid w:val="001F79F3"/>
    <w:rsid w:val="002011F9"/>
    <w:rsid w:val="00201A12"/>
    <w:rsid w:val="00204313"/>
    <w:rsid w:val="002049C2"/>
    <w:rsid w:val="002061A1"/>
    <w:rsid w:val="00207C3E"/>
    <w:rsid w:val="00211D65"/>
    <w:rsid w:val="00213608"/>
    <w:rsid w:val="0021394A"/>
    <w:rsid w:val="00213AE7"/>
    <w:rsid w:val="00213DA1"/>
    <w:rsid w:val="0021552A"/>
    <w:rsid w:val="00222F0B"/>
    <w:rsid w:val="00223D30"/>
    <w:rsid w:val="00224A6C"/>
    <w:rsid w:val="002259BB"/>
    <w:rsid w:val="002276AF"/>
    <w:rsid w:val="0022771B"/>
    <w:rsid w:val="002300B3"/>
    <w:rsid w:val="002302FB"/>
    <w:rsid w:val="002354E0"/>
    <w:rsid w:val="002354F3"/>
    <w:rsid w:val="00236FD5"/>
    <w:rsid w:val="0023756E"/>
    <w:rsid w:val="0024228E"/>
    <w:rsid w:val="00243498"/>
    <w:rsid w:val="00243AFA"/>
    <w:rsid w:val="002446C2"/>
    <w:rsid w:val="00246742"/>
    <w:rsid w:val="00252DE4"/>
    <w:rsid w:val="002532D6"/>
    <w:rsid w:val="00253687"/>
    <w:rsid w:val="002540E6"/>
    <w:rsid w:val="00270134"/>
    <w:rsid w:val="00272030"/>
    <w:rsid w:val="00272126"/>
    <w:rsid w:val="00273264"/>
    <w:rsid w:val="0027375E"/>
    <w:rsid w:val="002752A6"/>
    <w:rsid w:val="00277B10"/>
    <w:rsid w:val="0028357C"/>
    <w:rsid w:val="00283AD5"/>
    <w:rsid w:val="00283E09"/>
    <w:rsid w:val="00284146"/>
    <w:rsid w:val="0028597C"/>
    <w:rsid w:val="00286574"/>
    <w:rsid w:val="002910A1"/>
    <w:rsid w:val="002922F4"/>
    <w:rsid w:val="002937D8"/>
    <w:rsid w:val="002945EB"/>
    <w:rsid w:val="00294834"/>
    <w:rsid w:val="00295465"/>
    <w:rsid w:val="00295C86"/>
    <w:rsid w:val="002961B3"/>
    <w:rsid w:val="00296B15"/>
    <w:rsid w:val="002A0032"/>
    <w:rsid w:val="002A0C95"/>
    <w:rsid w:val="002A24C1"/>
    <w:rsid w:val="002A286B"/>
    <w:rsid w:val="002A348A"/>
    <w:rsid w:val="002A35E9"/>
    <w:rsid w:val="002A5211"/>
    <w:rsid w:val="002A54E8"/>
    <w:rsid w:val="002B3ADC"/>
    <w:rsid w:val="002B5599"/>
    <w:rsid w:val="002B587F"/>
    <w:rsid w:val="002C0BA3"/>
    <w:rsid w:val="002C0FBB"/>
    <w:rsid w:val="002C42AE"/>
    <w:rsid w:val="002C42C3"/>
    <w:rsid w:val="002C42D5"/>
    <w:rsid w:val="002C7728"/>
    <w:rsid w:val="002C7C8A"/>
    <w:rsid w:val="002D0CBC"/>
    <w:rsid w:val="002D18DF"/>
    <w:rsid w:val="002D2B7E"/>
    <w:rsid w:val="002D2F3C"/>
    <w:rsid w:val="002D34EF"/>
    <w:rsid w:val="002D462C"/>
    <w:rsid w:val="002D5744"/>
    <w:rsid w:val="002D618C"/>
    <w:rsid w:val="002D6B55"/>
    <w:rsid w:val="002D7443"/>
    <w:rsid w:val="002E01AD"/>
    <w:rsid w:val="002E0F27"/>
    <w:rsid w:val="002E3A21"/>
    <w:rsid w:val="002E49FC"/>
    <w:rsid w:val="002E520A"/>
    <w:rsid w:val="002E61CE"/>
    <w:rsid w:val="002E6BCE"/>
    <w:rsid w:val="002E73FF"/>
    <w:rsid w:val="002F2FAB"/>
    <w:rsid w:val="00303931"/>
    <w:rsid w:val="00304FED"/>
    <w:rsid w:val="00314B41"/>
    <w:rsid w:val="00315FBF"/>
    <w:rsid w:val="003166F4"/>
    <w:rsid w:val="003167E0"/>
    <w:rsid w:val="00316CB3"/>
    <w:rsid w:val="00316F15"/>
    <w:rsid w:val="0031793E"/>
    <w:rsid w:val="003207B1"/>
    <w:rsid w:val="00320900"/>
    <w:rsid w:val="00320D45"/>
    <w:rsid w:val="00322D6A"/>
    <w:rsid w:val="00323DDD"/>
    <w:rsid w:val="00324F33"/>
    <w:rsid w:val="00324F85"/>
    <w:rsid w:val="0032505A"/>
    <w:rsid w:val="00325583"/>
    <w:rsid w:val="00326EEC"/>
    <w:rsid w:val="00326FC3"/>
    <w:rsid w:val="00331798"/>
    <w:rsid w:val="00334063"/>
    <w:rsid w:val="003369CB"/>
    <w:rsid w:val="003371B5"/>
    <w:rsid w:val="003374D9"/>
    <w:rsid w:val="003375F4"/>
    <w:rsid w:val="00340047"/>
    <w:rsid w:val="00340583"/>
    <w:rsid w:val="0034069B"/>
    <w:rsid w:val="00340F9E"/>
    <w:rsid w:val="00341972"/>
    <w:rsid w:val="003446A5"/>
    <w:rsid w:val="0034691D"/>
    <w:rsid w:val="00347CA6"/>
    <w:rsid w:val="003509AF"/>
    <w:rsid w:val="00350B22"/>
    <w:rsid w:val="00352C4C"/>
    <w:rsid w:val="00353193"/>
    <w:rsid w:val="00354304"/>
    <w:rsid w:val="003546CF"/>
    <w:rsid w:val="0035612A"/>
    <w:rsid w:val="003565C1"/>
    <w:rsid w:val="00356615"/>
    <w:rsid w:val="0036138F"/>
    <w:rsid w:val="00362427"/>
    <w:rsid w:val="0036325D"/>
    <w:rsid w:val="003637D6"/>
    <w:rsid w:val="00364302"/>
    <w:rsid w:val="00365E7E"/>
    <w:rsid w:val="0037008C"/>
    <w:rsid w:val="00370387"/>
    <w:rsid w:val="003719A5"/>
    <w:rsid w:val="00371ECE"/>
    <w:rsid w:val="003722C2"/>
    <w:rsid w:val="00373D0A"/>
    <w:rsid w:val="00374EEB"/>
    <w:rsid w:val="003753A4"/>
    <w:rsid w:val="00380F08"/>
    <w:rsid w:val="00383BAD"/>
    <w:rsid w:val="00384D23"/>
    <w:rsid w:val="00385CFA"/>
    <w:rsid w:val="00385EBE"/>
    <w:rsid w:val="0039033A"/>
    <w:rsid w:val="003908DF"/>
    <w:rsid w:val="00390BBF"/>
    <w:rsid w:val="0039219C"/>
    <w:rsid w:val="0039641F"/>
    <w:rsid w:val="003A2C0D"/>
    <w:rsid w:val="003A420B"/>
    <w:rsid w:val="003A4377"/>
    <w:rsid w:val="003A7094"/>
    <w:rsid w:val="003A711C"/>
    <w:rsid w:val="003B1534"/>
    <w:rsid w:val="003B1BEB"/>
    <w:rsid w:val="003B205A"/>
    <w:rsid w:val="003B31DF"/>
    <w:rsid w:val="003B76A1"/>
    <w:rsid w:val="003C0132"/>
    <w:rsid w:val="003C08E7"/>
    <w:rsid w:val="003C17E4"/>
    <w:rsid w:val="003C4372"/>
    <w:rsid w:val="003C44D8"/>
    <w:rsid w:val="003C4B33"/>
    <w:rsid w:val="003D05D3"/>
    <w:rsid w:val="003D1237"/>
    <w:rsid w:val="003D3874"/>
    <w:rsid w:val="003D431B"/>
    <w:rsid w:val="003D4D40"/>
    <w:rsid w:val="003D5074"/>
    <w:rsid w:val="003D6BC7"/>
    <w:rsid w:val="003D7664"/>
    <w:rsid w:val="003E16CA"/>
    <w:rsid w:val="003E42E0"/>
    <w:rsid w:val="003E44B7"/>
    <w:rsid w:val="003E507D"/>
    <w:rsid w:val="003E54EE"/>
    <w:rsid w:val="003F025D"/>
    <w:rsid w:val="003F123D"/>
    <w:rsid w:val="003F1683"/>
    <w:rsid w:val="003F21EB"/>
    <w:rsid w:val="003F5886"/>
    <w:rsid w:val="003F5B3E"/>
    <w:rsid w:val="003F5EEE"/>
    <w:rsid w:val="003F5F33"/>
    <w:rsid w:val="003F6536"/>
    <w:rsid w:val="003F773E"/>
    <w:rsid w:val="004015C6"/>
    <w:rsid w:val="00401D04"/>
    <w:rsid w:val="00402BF7"/>
    <w:rsid w:val="004032B0"/>
    <w:rsid w:val="00404630"/>
    <w:rsid w:val="0040510D"/>
    <w:rsid w:val="0040663E"/>
    <w:rsid w:val="00407713"/>
    <w:rsid w:val="00410FD8"/>
    <w:rsid w:val="00411FFD"/>
    <w:rsid w:val="00416092"/>
    <w:rsid w:val="00417ADA"/>
    <w:rsid w:val="00417F02"/>
    <w:rsid w:val="00421A39"/>
    <w:rsid w:val="00422306"/>
    <w:rsid w:val="00422AA5"/>
    <w:rsid w:val="00424C5E"/>
    <w:rsid w:val="0042725D"/>
    <w:rsid w:val="0042787E"/>
    <w:rsid w:val="004320CF"/>
    <w:rsid w:val="00432CC4"/>
    <w:rsid w:val="004367DD"/>
    <w:rsid w:val="00437FFB"/>
    <w:rsid w:val="0044051E"/>
    <w:rsid w:val="00442C69"/>
    <w:rsid w:val="004430CB"/>
    <w:rsid w:val="0044627B"/>
    <w:rsid w:val="00446949"/>
    <w:rsid w:val="00447F8D"/>
    <w:rsid w:val="00450900"/>
    <w:rsid w:val="0045178C"/>
    <w:rsid w:val="00453656"/>
    <w:rsid w:val="004546C4"/>
    <w:rsid w:val="0045505C"/>
    <w:rsid w:val="004550CC"/>
    <w:rsid w:val="00456028"/>
    <w:rsid w:val="0045637A"/>
    <w:rsid w:val="004576C4"/>
    <w:rsid w:val="004577AC"/>
    <w:rsid w:val="00462D82"/>
    <w:rsid w:val="00463090"/>
    <w:rsid w:val="00463154"/>
    <w:rsid w:val="00463A96"/>
    <w:rsid w:val="00465877"/>
    <w:rsid w:val="00465BFC"/>
    <w:rsid w:val="00467E3D"/>
    <w:rsid w:val="00473776"/>
    <w:rsid w:val="004744B4"/>
    <w:rsid w:val="00474890"/>
    <w:rsid w:val="00477BC0"/>
    <w:rsid w:val="00480E2D"/>
    <w:rsid w:val="00484841"/>
    <w:rsid w:val="00484ACB"/>
    <w:rsid w:val="0048611E"/>
    <w:rsid w:val="00486F20"/>
    <w:rsid w:val="00487673"/>
    <w:rsid w:val="0049280C"/>
    <w:rsid w:val="00494DF7"/>
    <w:rsid w:val="00495D5C"/>
    <w:rsid w:val="004A0783"/>
    <w:rsid w:val="004A310A"/>
    <w:rsid w:val="004A3176"/>
    <w:rsid w:val="004A35BC"/>
    <w:rsid w:val="004A3614"/>
    <w:rsid w:val="004A3B6D"/>
    <w:rsid w:val="004A3DE6"/>
    <w:rsid w:val="004A5C58"/>
    <w:rsid w:val="004B03BA"/>
    <w:rsid w:val="004B0A35"/>
    <w:rsid w:val="004B1DE9"/>
    <w:rsid w:val="004B7AC6"/>
    <w:rsid w:val="004C1985"/>
    <w:rsid w:val="004C2684"/>
    <w:rsid w:val="004C2873"/>
    <w:rsid w:val="004C2CB5"/>
    <w:rsid w:val="004C3DAF"/>
    <w:rsid w:val="004C60C0"/>
    <w:rsid w:val="004C6C0C"/>
    <w:rsid w:val="004C7788"/>
    <w:rsid w:val="004D0D0A"/>
    <w:rsid w:val="004D3DC1"/>
    <w:rsid w:val="004D491E"/>
    <w:rsid w:val="004D5BF6"/>
    <w:rsid w:val="004D7105"/>
    <w:rsid w:val="004E2A32"/>
    <w:rsid w:val="004E2C85"/>
    <w:rsid w:val="004E4421"/>
    <w:rsid w:val="004E683F"/>
    <w:rsid w:val="004E6D32"/>
    <w:rsid w:val="004E77C3"/>
    <w:rsid w:val="004F0445"/>
    <w:rsid w:val="004F25D9"/>
    <w:rsid w:val="004F346F"/>
    <w:rsid w:val="004F3585"/>
    <w:rsid w:val="004F3D49"/>
    <w:rsid w:val="004F4C90"/>
    <w:rsid w:val="004F535C"/>
    <w:rsid w:val="004F5DFC"/>
    <w:rsid w:val="004F61C8"/>
    <w:rsid w:val="004F7756"/>
    <w:rsid w:val="0050058C"/>
    <w:rsid w:val="00505506"/>
    <w:rsid w:val="00505F89"/>
    <w:rsid w:val="005101EC"/>
    <w:rsid w:val="00510AFE"/>
    <w:rsid w:val="00511088"/>
    <w:rsid w:val="005117AB"/>
    <w:rsid w:val="00511C76"/>
    <w:rsid w:val="00515366"/>
    <w:rsid w:val="00515D5C"/>
    <w:rsid w:val="005216B8"/>
    <w:rsid w:val="00521940"/>
    <w:rsid w:val="00522BBB"/>
    <w:rsid w:val="00522BFD"/>
    <w:rsid w:val="00524AE1"/>
    <w:rsid w:val="00524D02"/>
    <w:rsid w:val="005276A3"/>
    <w:rsid w:val="00530139"/>
    <w:rsid w:val="0053032F"/>
    <w:rsid w:val="00535241"/>
    <w:rsid w:val="00536102"/>
    <w:rsid w:val="00536DD3"/>
    <w:rsid w:val="00542368"/>
    <w:rsid w:val="005423E8"/>
    <w:rsid w:val="00542B80"/>
    <w:rsid w:val="005451A7"/>
    <w:rsid w:val="00546DC8"/>
    <w:rsid w:val="0055102F"/>
    <w:rsid w:val="0055175C"/>
    <w:rsid w:val="00552050"/>
    <w:rsid w:val="005523E0"/>
    <w:rsid w:val="00552DA4"/>
    <w:rsid w:val="00553A93"/>
    <w:rsid w:val="00556B09"/>
    <w:rsid w:val="00556D70"/>
    <w:rsid w:val="005615DC"/>
    <w:rsid w:val="0056219C"/>
    <w:rsid w:val="00563BC4"/>
    <w:rsid w:val="00563C2B"/>
    <w:rsid w:val="00566A0B"/>
    <w:rsid w:val="00566E10"/>
    <w:rsid w:val="0057113C"/>
    <w:rsid w:val="00575BCF"/>
    <w:rsid w:val="00575D81"/>
    <w:rsid w:val="00577A51"/>
    <w:rsid w:val="005829C7"/>
    <w:rsid w:val="00582E20"/>
    <w:rsid w:val="00587C85"/>
    <w:rsid w:val="00593783"/>
    <w:rsid w:val="00593AF3"/>
    <w:rsid w:val="00594613"/>
    <w:rsid w:val="0059472C"/>
    <w:rsid w:val="00595388"/>
    <w:rsid w:val="00595B47"/>
    <w:rsid w:val="0059605C"/>
    <w:rsid w:val="00597467"/>
    <w:rsid w:val="005A0FB4"/>
    <w:rsid w:val="005A1B93"/>
    <w:rsid w:val="005A2775"/>
    <w:rsid w:val="005A2AE6"/>
    <w:rsid w:val="005A3795"/>
    <w:rsid w:val="005A4A20"/>
    <w:rsid w:val="005A4EAF"/>
    <w:rsid w:val="005A52A0"/>
    <w:rsid w:val="005A5490"/>
    <w:rsid w:val="005A6722"/>
    <w:rsid w:val="005A77E7"/>
    <w:rsid w:val="005B0E84"/>
    <w:rsid w:val="005B12DD"/>
    <w:rsid w:val="005B1FDE"/>
    <w:rsid w:val="005B2AF7"/>
    <w:rsid w:val="005B39FC"/>
    <w:rsid w:val="005B3F43"/>
    <w:rsid w:val="005B444C"/>
    <w:rsid w:val="005B45E7"/>
    <w:rsid w:val="005B5B0E"/>
    <w:rsid w:val="005B603E"/>
    <w:rsid w:val="005B6911"/>
    <w:rsid w:val="005B768C"/>
    <w:rsid w:val="005C130D"/>
    <w:rsid w:val="005C41D7"/>
    <w:rsid w:val="005C4334"/>
    <w:rsid w:val="005C442A"/>
    <w:rsid w:val="005C4C59"/>
    <w:rsid w:val="005C4C95"/>
    <w:rsid w:val="005D261B"/>
    <w:rsid w:val="005D3F62"/>
    <w:rsid w:val="005D6CCB"/>
    <w:rsid w:val="005E1A94"/>
    <w:rsid w:val="005E22B9"/>
    <w:rsid w:val="005E27CA"/>
    <w:rsid w:val="005E5052"/>
    <w:rsid w:val="005E5377"/>
    <w:rsid w:val="005E6375"/>
    <w:rsid w:val="005F05CF"/>
    <w:rsid w:val="005F1557"/>
    <w:rsid w:val="005F17B1"/>
    <w:rsid w:val="005F38AE"/>
    <w:rsid w:val="005F5EB9"/>
    <w:rsid w:val="005F69B3"/>
    <w:rsid w:val="005F6CD3"/>
    <w:rsid w:val="005F7676"/>
    <w:rsid w:val="00600A06"/>
    <w:rsid w:val="006042E1"/>
    <w:rsid w:val="006044D0"/>
    <w:rsid w:val="00604D91"/>
    <w:rsid w:val="00604FA0"/>
    <w:rsid w:val="006059A6"/>
    <w:rsid w:val="00606865"/>
    <w:rsid w:val="00607531"/>
    <w:rsid w:val="00610302"/>
    <w:rsid w:val="0061104E"/>
    <w:rsid w:val="00612473"/>
    <w:rsid w:val="006161C8"/>
    <w:rsid w:val="0061722F"/>
    <w:rsid w:val="006179EA"/>
    <w:rsid w:val="00620070"/>
    <w:rsid w:val="00620851"/>
    <w:rsid w:val="006209C1"/>
    <w:rsid w:val="00620C2A"/>
    <w:rsid w:val="00626C81"/>
    <w:rsid w:val="00626E2B"/>
    <w:rsid w:val="006313A5"/>
    <w:rsid w:val="00631F74"/>
    <w:rsid w:val="00640FFC"/>
    <w:rsid w:val="00641588"/>
    <w:rsid w:val="00642855"/>
    <w:rsid w:val="006442FC"/>
    <w:rsid w:val="006443FF"/>
    <w:rsid w:val="006447C3"/>
    <w:rsid w:val="00644BF0"/>
    <w:rsid w:val="00646197"/>
    <w:rsid w:val="006462C9"/>
    <w:rsid w:val="00647584"/>
    <w:rsid w:val="00647C2F"/>
    <w:rsid w:val="00650271"/>
    <w:rsid w:val="00650FC7"/>
    <w:rsid w:val="006520B9"/>
    <w:rsid w:val="00652857"/>
    <w:rsid w:val="00652BF5"/>
    <w:rsid w:val="00654CCB"/>
    <w:rsid w:val="006550B6"/>
    <w:rsid w:val="006568F2"/>
    <w:rsid w:val="00656F73"/>
    <w:rsid w:val="006624DF"/>
    <w:rsid w:val="00663315"/>
    <w:rsid w:val="00667BB2"/>
    <w:rsid w:val="00670175"/>
    <w:rsid w:val="006746E5"/>
    <w:rsid w:val="006747B0"/>
    <w:rsid w:val="00675421"/>
    <w:rsid w:val="0067758F"/>
    <w:rsid w:val="0068178F"/>
    <w:rsid w:val="006820C8"/>
    <w:rsid w:val="00682992"/>
    <w:rsid w:val="006832B1"/>
    <w:rsid w:val="006855A8"/>
    <w:rsid w:val="0069010C"/>
    <w:rsid w:val="0069025F"/>
    <w:rsid w:val="00691D04"/>
    <w:rsid w:val="006928EC"/>
    <w:rsid w:val="00692C59"/>
    <w:rsid w:val="00694173"/>
    <w:rsid w:val="00695A5D"/>
    <w:rsid w:val="006A548B"/>
    <w:rsid w:val="006A57D7"/>
    <w:rsid w:val="006A66E1"/>
    <w:rsid w:val="006A6D39"/>
    <w:rsid w:val="006A7241"/>
    <w:rsid w:val="006B050B"/>
    <w:rsid w:val="006B0C5B"/>
    <w:rsid w:val="006B1F2D"/>
    <w:rsid w:val="006B381D"/>
    <w:rsid w:val="006B52F7"/>
    <w:rsid w:val="006B5BA0"/>
    <w:rsid w:val="006C2EC9"/>
    <w:rsid w:val="006C336D"/>
    <w:rsid w:val="006C4046"/>
    <w:rsid w:val="006C4388"/>
    <w:rsid w:val="006C6C6D"/>
    <w:rsid w:val="006D0544"/>
    <w:rsid w:val="006D13A3"/>
    <w:rsid w:val="006D32EA"/>
    <w:rsid w:val="006D388B"/>
    <w:rsid w:val="006D38D1"/>
    <w:rsid w:val="006D3B00"/>
    <w:rsid w:val="006D4765"/>
    <w:rsid w:val="006E2FA1"/>
    <w:rsid w:val="006E3DED"/>
    <w:rsid w:val="006F066D"/>
    <w:rsid w:val="006F13E5"/>
    <w:rsid w:val="006F164A"/>
    <w:rsid w:val="006F298D"/>
    <w:rsid w:val="006F2A7B"/>
    <w:rsid w:val="006F2B5B"/>
    <w:rsid w:val="006F3479"/>
    <w:rsid w:val="006F3543"/>
    <w:rsid w:val="006F7E7E"/>
    <w:rsid w:val="007004F6"/>
    <w:rsid w:val="0070176A"/>
    <w:rsid w:val="00701F10"/>
    <w:rsid w:val="007022E9"/>
    <w:rsid w:val="0070524F"/>
    <w:rsid w:val="0070620F"/>
    <w:rsid w:val="00706630"/>
    <w:rsid w:val="007078EC"/>
    <w:rsid w:val="00710B14"/>
    <w:rsid w:val="007123DE"/>
    <w:rsid w:val="00712D9E"/>
    <w:rsid w:val="0071323B"/>
    <w:rsid w:val="00714444"/>
    <w:rsid w:val="00714624"/>
    <w:rsid w:val="00715ED6"/>
    <w:rsid w:val="00723EDA"/>
    <w:rsid w:val="00724D22"/>
    <w:rsid w:val="00730717"/>
    <w:rsid w:val="007316CF"/>
    <w:rsid w:val="00731BED"/>
    <w:rsid w:val="00732798"/>
    <w:rsid w:val="007331A3"/>
    <w:rsid w:val="00733C01"/>
    <w:rsid w:val="00734A3D"/>
    <w:rsid w:val="00741037"/>
    <w:rsid w:val="00741515"/>
    <w:rsid w:val="00742CBA"/>
    <w:rsid w:val="00744800"/>
    <w:rsid w:val="00744F48"/>
    <w:rsid w:val="00745A6C"/>
    <w:rsid w:val="007471C3"/>
    <w:rsid w:val="0075014C"/>
    <w:rsid w:val="00750E29"/>
    <w:rsid w:val="007523DC"/>
    <w:rsid w:val="00755837"/>
    <w:rsid w:val="00761E4D"/>
    <w:rsid w:val="007621A2"/>
    <w:rsid w:val="007660F3"/>
    <w:rsid w:val="007673D0"/>
    <w:rsid w:val="0077149F"/>
    <w:rsid w:val="007732B4"/>
    <w:rsid w:val="00774739"/>
    <w:rsid w:val="00781A3F"/>
    <w:rsid w:val="00783621"/>
    <w:rsid w:val="00786AC0"/>
    <w:rsid w:val="00786C5C"/>
    <w:rsid w:val="00790172"/>
    <w:rsid w:val="00790B0A"/>
    <w:rsid w:val="007912C8"/>
    <w:rsid w:val="007914CB"/>
    <w:rsid w:val="00793187"/>
    <w:rsid w:val="007959D2"/>
    <w:rsid w:val="007A0E86"/>
    <w:rsid w:val="007A1FBD"/>
    <w:rsid w:val="007A2162"/>
    <w:rsid w:val="007A2836"/>
    <w:rsid w:val="007A2962"/>
    <w:rsid w:val="007A2F22"/>
    <w:rsid w:val="007A4635"/>
    <w:rsid w:val="007A5749"/>
    <w:rsid w:val="007A5EA1"/>
    <w:rsid w:val="007A7936"/>
    <w:rsid w:val="007B0900"/>
    <w:rsid w:val="007B49C2"/>
    <w:rsid w:val="007B4AE6"/>
    <w:rsid w:val="007B5ACE"/>
    <w:rsid w:val="007B5F86"/>
    <w:rsid w:val="007B7F0F"/>
    <w:rsid w:val="007C041D"/>
    <w:rsid w:val="007C1276"/>
    <w:rsid w:val="007C1345"/>
    <w:rsid w:val="007C2AFA"/>
    <w:rsid w:val="007C3C3C"/>
    <w:rsid w:val="007C42B8"/>
    <w:rsid w:val="007C67AD"/>
    <w:rsid w:val="007C692D"/>
    <w:rsid w:val="007C74FC"/>
    <w:rsid w:val="007D062A"/>
    <w:rsid w:val="007D2B2E"/>
    <w:rsid w:val="007D39DB"/>
    <w:rsid w:val="007D4611"/>
    <w:rsid w:val="007D4F8C"/>
    <w:rsid w:val="007D5294"/>
    <w:rsid w:val="007D54E8"/>
    <w:rsid w:val="007D6AEF"/>
    <w:rsid w:val="007D6BEC"/>
    <w:rsid w:val="007D7076"/>
    <w:rsid w:val="007E09C4"/>
    <w:rsid w:val="007E0B4F"/>
    <w:rsid w:val="007E3159"/>
    <w:rsid w:val="007E3605"/>
    <w:rsid w:val="007E3A35"/>
    <w:rsid w:val="007E555F"/>
    <w:rsid w:val="007E739F"/>
    <w:rsid w:val="007E7883"/>
    <w:rsid w:val="007F0707"/>
    <w:rsid w:val="007F0ADB"/>
    <w:rsid w:val="007F492E"/>
    <w:rsid w:val="007F6182"/>
    <w:rsid w:val="008001E6"/>
    <w:rsid w:val="00801A8C"/>
    <w:rsid w:val="008026E8"/>
    <w:rsid w:val="008036B5"/>
    <w:rsid w:val="00803800"/>
    <w:rsid w:val="00804266"/>
    <w:rsid w:val="008044D4"/>
    <w:rsid w:val="008056B6"/>
    <w:rsid w:val="00806A5D"/>
    <w:rsid w:val="00806FF6"/>
    <w:rsid w:val="0081188B"/>
    <w:rsid w:val="00812067"/>
    <w:rsid w:val="00812F5A"/>
    <w:rsid w:val="0081415E"/>
    <w:rsid w:val="008149A8"/>
    <w:rsid w:val="00820E50"/>
    <w:rsid w:val="00822892"/>
    <w:rsid w:val="008237DC"/>
    <w:rsid w:val="008261E3"/>
    <w:rsid w:val="008272C9"/>
    <w:rsid w:val="00830372"/>
    <w:rsid w:val="00831128"/>
    <w:rsid w:val="008341AA"/>
    <w:rsid w:val="00834704"/>
    <w:rsid w:val="00834F30"/>
    <w:rsid w:val="00836CC7"/>
    <w:rsid w:val="0084011A"/>
    <w:rsid w:val="00842081"/>
    <w:rsid w:val="00842C16"/>
    <w:rsid w:val="008430CE"/>
    <w:rsid w:val="00843B6A"/>
    <w:rsid w:val="00844C97"/>
    <w:rsid w:val="0084537F"/>
    <w:rsid w:val="00845A4E"/>
    <w:rsid w:val="00845D91"/>
    <w:rsid w:val="00846D49"/>
    <w:rsid w:val="00846F44"/>
    <w:rsid w:val="00850611"/>
    <w:rsid w:val="00851FDA"/>
    <w:rsid w:val="008528D7"/>
    <w:rsid w:val="00854A57"/>
    <w:rsid w:val="00854E4C"/>
    <w:rsid w:val="008551C4"/>
    <w:rsid w:val="008564AC"/>
    <w:rsid w:val="008568E6"/>
    <w:rsid w:val="0085781F"/>
    <w:rsid w:val="0086053F"/>
    <w:rsid w:val="008606FD"/>
    <w:rsid w:val="00860CE2"/>
    <w:rsid w:val="00861665"/>
    <w:rsid w:val="008618A7"/>
    <w:rsid w:val="00863D34"/>
    <w:rsid w:val="0086512E"/>
    <w:rsid w:val="00866818"/>
    <w:rsid w:val="008673EA"/>
    <w:rsid w:val="008675C6"/>
    <w:rsid w:val="00870646"/>
    <w:rsid w:val="00871415"/>
    <w:rsid w:val="00873D28"/>
    <w:rsid w:val="00874965"/>
    <w:rsid w:val="008749BA"/>
    <w:rsid w:val="00874BD8"/>
    <w:rsid w:val="00875B50"/>
    <w:rsid w:val="00876819"/>
    <w:rsid w:val="00877EE2"/>
    <w:rsid w:val="008809B9"/>
    <w:rsid w:val="00880D60"/>
    <w:rsid w:val="00882454"/>
    <w:rsid w:val="00883869"/>
    <w:rsid w:val="00886566"/>
    <w:rsid w:val="008922FF"/>
    <w:rsid w:val="00896174"/>
    <w:rsid w:val="00897F9D"/>
    <w:rsid w:val="008A1459"/>
    <w:rsid w:val="008A23E4"/>
    <w:rsid w:val="008A2A6C"/>
    <w:rsid w:val="008A479C"/>
    <w:rsid w:val="008A5877"/>
    <w:rsid w:val="008A7F7B"/>
    <w:rsid w:val="008B0005"/>
    <w:rsid w:val="008B03ED"/>
    <w:rsid w:val="008B087C"/>
    <w:rsid w:val="008B0B31"/>
    <w:rsid w:val="008B2E69"/>
    <w:rsid w:val="008B303B"/>
    <w:rsid w:val="008B31E4"/>
    <w:rsid w:val="008B6C8C"/>
    <w:rsid w:val="008B73F1"/>
    <w:rsid w:val="008C08ED"/>
    <w:rsid w:val="008C38FD"/>
    <w:rsid w:val="008C461E"/>
    <w:rsid w:val="008C5327"/>
    <w:rsid w:val="008C5EC0"/>
    <w:rsid w:val="008C6684"/>
    <w:rsid w:val="008C7B58"/>
    <w:rsid w:val="008D12F1"/>
    <w:rsid w:val="008D2274"/>
    <w:rsid w:val="008D4CF7"/>
    <w:rsid w:val="008D4DCE"/>
    <w:rsid w:val="008D70F0"/>
    <w:rsid w:val="008D7EC6"/>
    <w:rsid w:val="008E0534"/>
    <w:rsid w:val="008E4520"/>
    <w:rsid w:val="008E4FFC"/>
    <w:rsid w:val="008E63CB"/>
    <w:rsid w:val="008E69F9"/>
    <w:rsid w:val="008E719F"/>
    <w:rsid w:val="008F01A3"/>
    <w:rsid w:val="008F137B"/>
    <w:rsid w:val="008F1ABF"/>
    <w:rsid w:val="008F5C9E"/>
    <w:rsid w:val="008F7D17"/>
    <w:rsid w:val="008F7FCD"/>
    <w:rsid w:val="0090076E"/>
    <w:rsid w:val="00901CD3"/>
    <w:rsid w:val="00906340"/>
    <w:rsid w:val="00907034"/>
    <w:rsid w:val="00907D8C"/>
    <w:rsid w:val="00910BFE"/>
    <w:rsid w:val="00911117"/>
    <w:rsid w:val="009112ED"/>
    <w:rsid w:val="00912B4D"/>
    <w:rsid w:val="00913D2D"/>
    <w:rsid w:val="0091583D"/>
    <w:rsid w:val="0092161B"/>
    <w:rsid w:val="0092236B"/>
    <w:rsid w:val="009252F2"/>
    <w:rsid w:val="009268EE"/>
    <w:rsid w:val="009268F2"/>
    <w:rsid w:val="00927557"/>
    <w:rsid w:val="00931F84"/>
    <w:rsid w:val="00933637"/>
    <w:rsid w:val="00933BB9"/>
    <w:rsid w:val="00933EB0"/>
    <w:rsid w:val="00941F10"/>
    <w:rsid w:val="0094270F"/>
    <w:rsid w:val="009431A1"/>
    <w:rsid w:val="0094348D"/>
    <w:rsid w:val="009443FD"/>
    <w:rsid w:val="00944AC6"/>
    <w:rsid w:val="00946877"/>
    <w:rsid w:val="00947E0F"/>
    <w:rsid w:val="009520C2"/>
    <w:rsid w:val="00954251"/>
    <w:rsid w:val="00954410"/>
    <w:rsid w:val="009546BB"/>
    <w:rsid w:val="00954CBA"/>
    <w:rsid w:val="009559A7"/>
    <w:rsid w:val="00957116"/>
    <w:rsid w:val="00960F50"/>
    <w:rsid w:val="0096232E"/>
    <w:rsid w:val="00964BD3"/>
    <w:rsid w:val="00966DEC"/>
    <w:rsid w:val="00970AAE"/>
    <w:rsid w:val="009724CC"/>
    <w:rsid w:val="0097368B"/>
    <w:rsid w:val="00974BF0"/>
    <w:rsid w:val="00976A8F"/>
    <w:rsid w:val="0097704F"/>
    <w:rsid w:val="009779D4"/>
    <w:rsid w:val="009824F7"/>
    <w:rsid w:val="00982F1B"/>
    <w:rsid w:val="00983112"/>
    <w:rsid w:val="00983767"/>
    <w:rsid w:val="00983DE1"/>
    <w:rsid w:val="009850B5"/>
    <w:rsid w:val="009854B4"/>
    <w:rsid w:val="009874BB"/>
    <w:rsid w:val="00987E04"/>
    <w:rsid w:val="009944D4"/>
    <w:rsid w:val="0099489E"/>
    <w:rsid w:val="0099690D"/>
    <w:rsid w:val="0099699D"/>
    <w:rsid w:val="00996FC8"/>
    <w:rsid w:val="00997280"/>
    <w:rsid w:val="00997EE7"/>
    <w:rsid w:val="009A3EEB"/>
    <w:rsid w:val="009A5E3D"/>
    <w:rsid w:val="009B04FB"/>
    <w:rsid w:val="009B05E0"/>
    <w:rsid w:val="009B0EFB"/>
    <w:rsid w:val="009B1871"/>
    <w:rsid w:val="009B288E"/>
    <w:rsid w:val="009B2F32"/>
    <w:rsid w:val="009B2F3B"/>
    <w:rsid w:val="009B43D5"/>
    <w:rsid w:val="009B51E7"/>
    <w:rsid w:val="009B6B61"/>
    <w:rsid w:val="009C092C"/>
    <w:rsid w:val="009C0D24"/>
    <w:rsid w:val="009C0EF8"/>
    <w:rsid w:val="009C1993"/>
    <w:rsid w:val="009C2813"/>
    <w:rsid w:val="009C40B5"/>
    <w:rsid w:val="009C41B3"/>
    <w:rsid w:val="009C5781"/>
    <w:rsid w:val="009C5800"/>
    <w:rsid w:val="009D439E"/>
    <w:rsid w:val="009D58C5"/>
    <w:rsid w:val="009D5A3C"/>
    <w:rsid w:val="009D5EF1"/>
    <w:rsid w:val="009D6520"/>
    <w:rsid w:val="009D6CF5"/>
    <w:rsid w:val="009D76D6"/>
    <w:rsid w:val="009E0394"/>
    <w:rsid w:val="009E05FC"/>
    <w:rsid w:val="009E1049"/>
    <w:rsid w:val="009E17E9"/>
    <w:rsid w:val="009E29AD"/>
    <w:rsid w:val="009E3060"/>
    <w:rsid w:val="009E3F25"/>
    <w:rsid w:val="009E4678"/>
    <w:rsid w:val="009F0E63"/>
    <w:rsid w:val="009F11A2"/>
    <w:rsid w:val="009F1604"/>
    <w:rsid w:val="009F462A"/>
    <w:rsid w:val="009F65B9"/>
    <w:rsid w:val="00A011B3"/>
    <w:rsid w:val="00A0143D"/>
    <w:rsid w:val="00A01C85"/>
    <w:rsid w:val="00A0233C"/>
    <w:rsid w:val="00A05175"/>
    <w:rsid w:val="00A059F1"/>
    <w:rsid w:val="00A05D11"/>
    <w:rsid w:val="00A061C2"/>
    <w:rsid w:val="00A12E5E"/>
    <w:rsid w:val="00A14B3B"/>
    <w:rsid w:val="00A176EB"/>
    <w:rsid w:val="00A20F8F"/>
    <w:rsid w:val="00A22100"/>
    <w:rsid w:val="00A233A4"/>
    <w:rsid w:val="00A233C5"/>
    <w:rsid w:val="00A25202"/>
    <w:rsid w:val="00A25E88"/>
    <w:rsid w:val="00A307F1"/>
    <w:rsid w:val="00A307FE"/>
    <w:rsid w:val="00A30840"/>
    <w:rsid w:val="00A335CE"/>
    <w:rsid w:val="00A34FED"/>
    <w:rsid w:val="00A35340"/>
    <w:rsid w:val="00A35D14"/>
    <w:rsid w:val="00A3609E"/>
    <w:rsid w:val="00A360A5"/>
    <w:rsid w:val="00A3711E"/>
    <w:rsid w:val="00A3716A"/>
    <w:rsid w:val="00A3738B"/>
    <w:rsid w:val="00A37B77"/>
    <w:rsid w:val="00A410E0"/>
    <w:rsid w:val="00A42D0C"/>
    <w:rsid w:val="00A456F0"/>
    <w:rsid w:val="00A45FDD"/>
    <w:rsid w:val="00A46327"/>
    <w:rsid w:val="00A4661C"/>
    <w:rsid w:val="00A4691F"/>
    <w:rsid w:val="00A47385"/>
    <w:rsid w:val="00A508C5"/>
    <w:rsid w:val="00A5102C"/>
    <w:rsid w:val="00A52271"/>
    <w:rsid w:val="00A55099"/>
    <w:rsid w:val="00A57725"/>
    <w:rsid w:val="00A631D8"/>
    <w:rsid w:val="00A6441C"/>
    <w:rsid w:val="00A65DA9"/>
    <w:rsid w:val="00A67454"/>
    <w:rsid w:val="00A67A8A"/>
    <w:rsid w:val="00A70A02"/>
    <w:rsid w:val="00A7526B"/>
    <w:rsid w:val="00A773B6"/>
    <w:rsid w:val="00A80C34"/>
    <w:rsid w:val="00A831BE"/>
    <w:rsid w:val="00A84270"/>
    <w:rsid w:val="00A842FF"/>
    <w:rsid w:val="00A84BD4"/>
    <w:rsid w:val="00A87033"/>
    <w:rsid w:val="00A87534"/>
    <w:rsid w:val="00A91DD2"/>
    <w:rsid w:val="00A927BF"/>
    <w:rsid w:val="00A92D10"/>
    <w:rsid w:val="00A92D54"/>
    <w:rsid w:val="00AA125E"/>
    <w:rsid w:val="00AA2614"/>
    <w:rsid w:val="00AA4087"/>
    <w:rsid w:val="00AA594D"/>
    <w:rsid w:val="00AA5F94"/>
    <w:rsid w:val="00AA7248"/>
    <w:rsid w:val="00AB5176"/>
    <w:rsid w:val="00AB63C0"/>
    <w:rsid w:val="00AB7012"/>
    <w:rsid w:val="00AB72EE"/>
    <w:rsid w:val="00AC0810"/>
    <w:rsid w:val="00AC3FD0"/>
    <w:rsid w:val="00AC467B"/>
    <w:rsid w:val="00AC4715"/>
    <w:rsid w:val="00AC5A8E"/>
    <w:rsid w:val="00AC5FAE"/>
    <w:rsid w:val="00AC62F1"/>
    <w:rsid w:val="00AD2B8D"/>
    <w:rsid w:val="00AD3CCE"/>
    <w:rsid w:val="00AD4077"/>
    <w:rsid w:val="00AD41A5"/>
    <w:rsid w:val="00AE08A3"/>
    <w:rsid w:val="00AE0D28"/>
    <w:rsid w:val="00AE473A"/>
    <w:rsid w:val="00AE5D0F"/>
    <w:rsid w:val="00AE67A9"/>
    <w:rsid w:val="00AF09C5"/>
    <w:rsid w:val="00AF1DC1"/>
    <w:rsid w:val="00AF7FE1"/>
    <w:rsid w:val="00B111D9"/>
    <w:rsid w:val="00B11EB6"/>
    <w:rsid w:val="00B12502"/>
    <w:rsid w:val="00B1359C"/>
    <w:rsid w:val="00B15543"/>
    <w:rsid w:val="00B2013F"/>
    <w:rsid w:val="00B242EA"/>
    <w:rsid w:val="00B25220"/>
    <w:rsid w:val="00B25F4E"/>
    <w:rsid w:val="00B26663"/>
    <w:rsid w:val="00B276D7"/>
    <w:rsid w:val="00B307AE"/>
    <w:rsid w:val="00B31B92"/>
    <w:rsid w:val="00B33714"/>
    <w:rsid w:val="00B3519A"/>
    <w:rsid w:val="00B36425"/>
    <w:rsid w:val="00B37BCA"/>
    <w:rsid w:val="00B40B6A"/>
    <w:rsid w:val="00B41145"/>
    <w:rsid w:val="00B42823"/>
    <w:rsid w:val="00B440C1"/>
    <w:rsid w:val="00B442B5"/>
    <w:rsid w:val="00B44C53"/>
    <w:rsid w:val="00B46209"/>
    <w:rsid w:val="00B477E8"/>
    <w:rsid w:val="00B5060F"/>
    <w:rsid w:val="00B51691"/>
    <w:rsid w:val="00B53BB3"/>
    <w:rsid w:val="00B546D9"/>
    <w:rsid w:val="00B550A1"/>
    <w:rsid w:val="00B55527"/>
    <w:rsid w:val="00B55591"/>
    <w:rsid w:val="00B56F3F"/>
    <w:rsid w:val="00B60A60"/>
    <w:rsid w:val="00B71FF7"/>
    <w:rsid w:val="00B7286A"/>
    <w:rsid w:val="00B733BD"/>
    <w:rsid w:val="00B73557"/>
    <w:rsid w:val="00B74B84"/>
    <w:rsid w:val="00B753BE"/>
    <w:rsid w:val="00B76637"/>
    <w:rsid w:val="00B772CE"/>
    <w:rsid w:val="00B77D06"/>
    <w:rsid w:val="00B8026C"/>
    <w:rsid w:val="00B80835"/>
    <w:rsid w:val="00B820BB"/>
    <w:rsid w:val="00B827BB"/>
    <w:rsid w:val="00B867CF"/>
    <w:rsid w:val="00B924E9"/>
    <w:rsid w:val="00B945C5"/>
    <w:rsid w:val="00B947E2"/>
    <w:rsid w:val="00B94996"/>
    <w:rsid w:val="00BA28FE"/>
    <w:rsid w:val="00BA2ED6"/>
    <w:rsid w:val="00BA409E"/>
    <w:rsid w:val="00BB1472"/>
    <w:rsid w:val="00BB24BB"/>
    <w:rsid w:val="00BB2A6B"/>
    <w:rsid w:val="00BB2C75"/>
    <w:rsid w:val="00BB3222"/>
    <w:rsid w:val="00BB3820"/>
    <w:rsid w:val="00BB4D48"/>
    <w:rsid w:val="00BB5032"/>
    <w:rsid w:val="00BB7BD4"/>
    <w:rsid w:val="00BB7D9B"/>
    <w:rsid w:val="00BB7DCA"/>
    <w:rsid w:val="00BC1942"/>
    <w:rsid w:val="00BC1E2C"/>
    <w:rsid w:val="00BC3698"/>
    <w:rsid w:val="00BC44A0"/>
    <w:rsid w:val="00BC46BD"/>
    <w:rsid w:val="00BC7234"/>
    <w:rsid w:val="00BC78CF"/>
    <w:rsid w:val="00BD0080"/>
    <w:rsid w:val="00BD12B7"/>
    <w:rsid w:val="00BD23DB"/>
    <w:rsid w:val="00BD4796"/>
    <w:rsid w:val="00BD47CF"/>
    <w:rsid w:val="00BD48CF"/>
    <w:rsid w:val="00BD4BB5"/>
    <w:rsid w:val="00BD7A50"/>
    <w:rsid w:val="00BD7E51"/>
    <w:rsid w:val="00BE06C2"/>
    <w:rsid w:val="00BE18AA"/>
    <w:rsid w:val="00BE2590"/>
    <w:rsid w:val="00BE2E1A"/>
    <w:rsid w:val="00BE3D5B"/>
    <w:rsid w:val="00BE5059"/>
    <w:rsid w:val="00BE538A"/>
    <w:rsid w:val="00BE5E29"/>
    <w:rsid w:val="00BE610E"/>
    <w:rsid w:val="00BF0CC8"/>
    <w:rsid w:val="00BF1D7C"/>
    <w:rsid w:val="00BF3924"/>
    <w:rsid w:val="00BF3FA3"/>
    <w:rsid w:val="00BF6368"/>
    <w:rsid w:val="00BF799E"/>
    <w:rsid w:val="00C0097C"/>
    <w:rsid w:val="00C01C47"/>
    <w:rsid w:val="00C042C7"/>
    <w:rsid w:val="00C06323"/>
    <w:rsid w:val="00C06E53"/>
    <w:rsid w:val="00C070B7"/>
    <w:rsid w:val="00C07F7E"/>
    <w:rsid w:val="00C10B83"/>
    <w:rsid w:val="00C10BA0"/>
    <w:rsid w:val="00C12749"/>
    <w:rsid w:val="00C14417"/>
    <w:rsid w:val="00C1530C"/>
    <w:rsid w:val="00C15B22"/>
    <w:rsid w:val="00C2163E"/>
    <w:rsid w:val="00C221D7"/>
    <w:rsid w:val="00C227F5"/>
    <w:rsid w:val="00C22A5B"/>
    <w:rsid w:val="00C25141"/>
    <w:rsid w:val="00C25D51"/>
    <w:rsid w:val="00C31263"/>
    <w:rsid w:val="00C32684"/>
    <w:rsid w:val="00C377A5"/>
    <w:rsid w:val="00C37827"/>
    <w:rsid w:val="00C41E1A"/>
    <w:rsid w:val="00C443FB"/>
    <w:rsid w:val="00C45178"/>
    <w:rsid w:val="00C47A58"/>
    <w:rsid w:val="00C506E0"/>
    <w:rsid w:val="00C55131"/>
    <w:rsid w:val="00C55856"/>
    <w:rsid w:val="00C56BBC"/>
    <w:rsid w:val="00C600CD"/>
    <w:rsid w:val="00C6055D"/>
    <w:rsid w:val="00C609A9"/>
    <w:rsid w:val="00C61B90"/>
    <w:rsid w:val="00C63E92"/>
    <w:rsid w:val="00C64194"/>
    <w:rsid w:val="00C67E14"/>
    <w:rsid w:val="00C67F83"/>
    <w:rsid w:val="00C71B44"/>
    <w:rsid w:val="00C74F82"/>
    <w:rsid w:val="00C760DC"/>
    <w:rsid w:val="00C76C52"/>
    <w:rsid w:val="00C774BC"/>
    <w:rsid w:val="00C80412"/>
    <w:rsid w:val="00C82D85"/>
    <w:rsid w:val="00C8543E"/>
    <w:rsid w:val="00C8656F"/>
    <w:rsid w:val="00C90433"/>
    <w:rsid w:val="00C905AE"/>
    <w:rsid w:val="00C9116E"/>
    <w:rsid w:val="00C942B2"/>
    <w:rsid w:val="00C943D5"/>
    <w:rsid w:val="00C944F0"/>
    <w:rsid w:val="00C94DAE"/>
    <w:rsid w:val="00C96A81"/>
    <w:rsid w:val="00C977AD"/>
    <w:rsid w:val="00CA2340"/>
    <w:rsid w:val="00CA618E"/>
    <w:rsid w:val="00CA6F9F"/>
    <w:rsid w:val="00CA7CA8"/>
    <w:rsid w:val="00CB17D7"/>
    <w:rsid w:val="00CB27CF"/>
    <w:rsid w:val="00CB3996"/>
    <w:rsid w:val="00CB5CE2"/>
    <w:rsid w:val="00CC2AD5"/>
    <w:rsid w:val="00CC2E2F"/>
    <w:rsid w:val="00CC5449"/>
    <w:rsid w:val="00CC7BEC"/>
    <w:rsid w:val="00CD06CB"/>
    <w:rsid w:val="00CD1768"/>
    <w:rsid w:val="00CD1D8C"/>
    <w:rsid w:val="00CD2B41"/>
    <w:rsid w:val="00CD5538"/>
    <w:rsid w:val="00CD73B9"/>
    <w:rsid w:val="00CE0669"/>
    <w:rsid w:val="00CE26BE"/>
    <w:rsid w:val="00CE2A2E"/>
    <w:rsid w:val="00CE5275"/>
    <w:rsid w:val="00CE54FF"/>
    <w:rsid w:val="00D0375C"/>
    <w:rsid w:val="00D05B35"/>
    <w:rsid w:val="00D10425"/>
    <w:rsid w:val="00D10975"/>
    <w:rsid w:val="00D11DB1"/>
    <w:rsid w:val="00D124DE"/>
    <w:rsid w:val="00D126F9"/>
    <w:rsid w:val="00D12994"/>
    <w:rsid w:val="00D13F2F"/>
    <w:rsid w:val="00D15900"/>
    <w:rsid w:val="00D163B8"/>
    <w:rsid w:val="00D170A7"/>
    <w:rsid w:val="00D17A38"/>
    <w:rsid w:val="00D17F64"/>
    <w:rsid w:val="00D20354"/>
    <w:rsid w:val="00D20AB3"/>
    <w:rsid w:val="00D21787"/>
    <w:rsid w:val="00D24410"/>
    <w:rsid w:val="00D25087"/>
    <w:rsid w:val="00D25A59"/>
    <w:rsid w:val="00D25D36"/>
    <w:rsid w:val="00D26147"/>
    <w:rsid w:val="00D261F9"/>
    <w:rsid w:val="00D2761D"/>
    <w:rsid w:val="00D33A0D"/>
    <w:rsid w:val="00D36E48"/>
    <w:rsid w:val="00D413A9"/>
    <w:rsid w:val="00D415F1"/>
    <w:rsid w:val="00D41D28"/>
    <w:rsid w:val="00D43DA8"/>
    <w:rsid w:val="00D43E6A"/>
    <w:rsid w:val="00D44FE8"/>
    <w:rsid w:val="00D45406"/>
    <w:rsid w:val="00D460EB"/>
    <w:rsid w:val="00D50BEA"/>
    <w:rsid w:val="00D50EED"/>
    <w:rsid w:val="00D51DCD"/>
    <w:rsid w:val="00D51EC9"/>
    <w:rsid w:val="00D51F6A"/>
    <w:rsid w:val="00D54258"/>
    <w:rsid w:val="00D55D05"/>
    <w:rsid w:val="00D56D87"/>
    <w:rsid w:val="00D611B2"/>
    <w:rsid w:val="00D640A0"/>
    <w:rsid w:val="00D64DC6"/>
    <w:rsid w:val="00D66222"/>
    <w:rsid w:val="00D6779A"/>
    <w:rsid w:val="00D7248F"/>
    <w:rsid w:val="00D73F6B"/>
    <w:rsid w:val="00D74472"/>
    <w:rsid w:val="00D761CB"/>
    <w:rsid w:val="00D76556"/>
    <w:rsid w:val="00D80B49"/>
    <w:rsid w:val="00D82780"/>
    <w:rsid w:val="00D84392"/>
    <w:rsid w:val="00D85469"/>
    <w:rsid w:val="00D907A2"/>
    <w:rsid w:val="00D90C1F"/>
    <w:rsid w:val="00D91764"/>
    <w:rsid w:val="00DA1994"/>
    <w:rsid w:val="00DA1B38"/>
    <w:rsid w:val="00DA241E"/>
    <w:rsid w:val="00DA3E8A"/>
    <w:rsid w:val="00DA4C8A"/>
    <w:rsid w:val="00DA4D96"/>
    <w:rsid w:val="00DB0FA4"/>
    <w:rsid w:val="00DB1849"/>
    <w:rsid w:val="00DB2BB4"/>
    <w:rsid w:val="00DB312C"/>
    <w:rsid w:val="00DB3D23"/>
    <w:rsid w:val="00DB516A"/>
    <w:rsid w:val="00DB5D04"/>
    <w:rsid w:val="00DB5EFA"/>
    <w:rsid w:val="00DB6DD0"/>
    <w:rsid w:val="00DC0B52"/>
    <w:rsid w:val="00DC1667"/>
    <w:rsid w:val="00DC2DD3"/>
    <w:rsid w:val="00DC31F6"/>
    <w:rsid w:val="00DC450B"/>
    <w:rsid w:val="00DC5C94"/>
    <w:rsid w:val="00DD0D47"/>
    <w:rsid w:val="00DD0D8B"/>
    <w:rsid w:val="00DD0EB4"/>
    <w:rsid w:val="00DD12D8"/>
    <w:rsid w:val="00DD299D"/>
    <w:rsid w:val="00DD430E"/>
    <w:rsid w:val="00DD4373"/>
    <w:rsid w:val="00DD50B2"/>
    <w:rsid w:val="00DD56ED"/>
    <w:rsid w:val="00DD5EBC"/>
    <w:rsid w:val="00DD629D"/>
    <w:rsid w:val="00DE069B"/>
    <w:rsid w:val="00DE19E8"/>
    <w:rsid w:val="00DE28BE"/>
    <w:rsid w:val="00DE300E"/>
    <w:rsid w:val="00DE38D8"/>
    <w:rsid w:val="00DE41A2"/>
    <w:rsid w:val="00DE63F2"/>
    <w:rsid w:val="00DE7C85"/>
    <w:rsid w:val="00DF0FB4"/>
    <w:rsid w:val="00DF1539"/>
    <w:rsid w:val="00DF2C74"/>
    <w:rsid w:val="00DF6779"/>
    <w:rsid w:val="00DF7CD8"/>
    <w:rsid w:val="00E01737"/>
    <w:rsid w:val="00E03401"/>
    <w:rsid w:val="00E05824"/>
    <w:rsid w:val="00E06968"/>
    <w:rsid w:val="00E07771"/>
    <w:rsid w:val="00E077E3"/>
    <w:rsid w:val="00E10084"/>
    <w:rsid w:val="00E11A13"/>
    <w:rsid w:val="00E14DB4"/>
    <w:rsid w:val="00E1550B"/>
    <w:rsid w:val="00E20D8D"/>
    <w:rsid w:val="00E210A5"/>
    <w:rsid w:val="00E22B53"/>
    <w:rsid w:val="00E235A4"/>
    <w:rsid w:val="00E23ED5"/>
    <w:rsid w:val="00E26B3C"/>
    <w:rsid w:val="00E27409"/>
    <w:rsid w:val="00E27AAF"/>
    <w:rsid w:val="00E3073D"/>
    <w:rsid w:val="00E309D0"/>
    <w:rsid w:val="00E30FA7"/>
    <w:rsid w:val="00E31B89"/>
    <w:rsid w:val="00E325E6"/>
    <w:rsid w:val="00E336BE"/>
    <w:rsid w:val="00E3375A"/>
    <w:rsid w:val="00E34A2C"/>
    <w:rsid w:val="00E3521A"/>
    <w:rsid w:val="00E4010E"/>
    <w:rsid w:val="00E407F7"/>
    <w:rsid w:val="00E409DF"/>
    <w:rsid w:val="00E40E6A"/>
    <w:rsid w:val="00E41840"/>
    <w:rsid w:val="00E41B71"/>
    <w:rsid w:val="00E42F18"/>
    <w:rsid w:val="00E44E40"/>
    <w:rsid w:val="00E51415"/>
    <w:rsid w:val="00E52021"/>
    <w:rsid w:val="00E5425C"/>
    <w:rsid w:val="00E548F1"/>
    <w:rsid w:val="00E56688"/>
    <w:rsid w:val="00E56D8D"/>
    <w:rsid w:val="00E60578"/>
    <w:rsid w:val="00E6125E"/>
    <w:rsid w:val="00E6327A"/>
    <w:rsid w:val="00E63D4F"/>
    <w:rsid w:val="00E657DF"/>
    <w:rsid w:val="00E67157"/>
    <w:rsid w:val="00E70568"/>
    <w:rsid w:val="00E71430"/>
    <w:rsid w:val="00E757D4"/>
    <w:rsid w:val="00E7736C"/>
    <w:rsid w:val="00E8037D"/>
    <w:rsid w:val="00E81A1B"/>
    <w:rsid w:val="00E8229D"/>
    <w:rsid w:val="00E829B2"/>
    <w:rsid w:val="00E83AE7"/>
    <w:rsid w:val="00E848AC"/>
    <w:rsid w:val="00E87367"/>
    <w:rsid w:val="00E87AFE"/>
    <w:rsid w:val="00E87F54"/>
    <w:rsid w:val="00E965F5"/>
    <w:rsid w:val="00E973E3"/>
    <w:rsid w:val="00EA07B8"/>
    <w:rsid w:val="00EA0CD0"/>
    <w:rsid w:val="00EA3597"/>
    <w:rsid w:val="00EA47CC"/>
    <w:rsid w:val="00EA4F69"/>
    <w:rsid w:val="00EA7A47"/>
    <w:rsid w:val="00EB0CE2"/>
    <w:rsid w:val="00EB0EEE"/>
    <w:rsid w:val="00EB1B11"/>
    <w:rsid w:val="00EB21C3"/>
    <w:rsid w:val="00EB232C"/>
    <w:rsid w:val="00EB2713"/>
    <w:rsid w:val="00EB37DA"/>
    <w:rsid w:val="00EB559D"/>
    <w:rsid w:val="00EB6381"/>
    <w:rsid w:val="00EB77F8"/>
    <w:rsid w:val="00EC0FBA"/>
    <w:rsid w:val="00EC1445"/>
    <w:rsid w:val="00EC1CBC"/>
    <w:rsid w:val="00EC3F74"/>
    <w:rsid w:val="00EC4AB0"/>
    <w:rsid w:val="00EC5F26"/>
    <w:rsid w:val="00ED04F0"/>
    <w:rsid w:val="00ED078B"/>
    <w:rsid w:val="00ED1ADD"/>
    <w:rsid w:val="00ED2303"/>
    <w:rsid w:val="00ED2F04"/>
    <w:rsid w:val="00ED4275"/>
    <w:rsid w:val="00ED683C"/>
    <w:rsid w:val="00EE2BA8"/>
    <w:rsid w:val="00EE416F"/>
    <w:rsid w:val="00EE60EA"/>
    <w:rsid w:val="00EE66B4"/>
    <w:rsid w:val="00EF0DE6"/>
    <w:rsid w:val="00EF408D"/>
    <w:rsid w:val="00EF67A5"/>
    <w:rsid w:val="00EF738B"/>
    <w:rsid w:val="00F002A7"/>
    <w:rsid w:val="00F01B86"/>
    <w:rsid w:val="00F02E75"/>
    <w:rsid w:val="00F02FF9"/>
    <w:rsid w:val="00F0510D"/>
    <w:rsid w:val="00F06071"/>
    <w:rsid w:val="00F10034"/>
    <w:rsid w:val="00F10629"/>
    <w:rsid w:val="00F11693"/>
    <w:rsid w:val="00F14471"/>
    <w:rsid w:val="00F17B74"/>
    <w:rsid w:val="00F200D3"/>
    <w:rsid w:val="00F21463"/>
    <w:rsid w:val="00F218F0"/>
    <w:rsid w:val="00F22092"/>
    <w:rsid w:val="00F2340E"/>
    <w:rsid w:val="00F2375F"/>
    <w:rsid w:val="00F23C92"/>
    <w:rsid w:val="00F3087C"/>
    <w:rsid w:val="00F33D34"/>
    <w:rsid w:val="00F348EB"/>
    <w:rsid w:val="00F34CAA"/>
    <w:rsid w:val="00F34F2A"/>
    <w:rsid w:val="00F3555C"/>
    <w:rsid w:val="00F3676B"/>
    <w:rsid w:val="00F41395"/>
    <w:rsid w:val="00F4503F"/>
    <w:rsid w:val="00F45D51"/>
    <w:rsid w:val="00F46F53"/>
    <w:rsid w:val="00F51EFF"/>
    <w:rsid w:val="00F53C2C"/>
    <w:rsid w:val="00F53EFC"/>
    <w:rsid w:val="00F54549"/>
    <w:rsid w:val="00F549A0"/>
    <w:rsid w:val="00F55039"/>
    <w:rsid w:val="00F55827"/>
    <w:rsid w:val="00F5698D"/>
    <w:rsid w:val="00F61B28"/>
    <w:rsid w:val="00F62BE6"/>
    <w:rsid w:val="00F655A8"/>
    <w:rsid w:val="00F656A8"/>
    <w:rsid w:val="00F66CE1"/>
    <w:rsid w:val="00F67615"/>
    <w:rsid w:val="00F703E1"/>
    <w:rsid w:val="00F728C5"/>
    <w:rsid w:val="00F75ACC"/>
    <w:rsid w:val="00F75F79"/>
    <w:rsid w:val="00F76D11"/>
    <w:rsid w:val="00F77D08"/>
    <w:rsid w:val="00F800D8"/>
    <w:rsid w:val="00F81C82"/>
    <w:rsid w:val="00F83588"/>
    <w:rsid w:val="00F84415"/>
    <w:rsid w:val="00F860B1"/>
    <w:rsid w:val="00F86374"/>
    <w:rsid w:val="00F87CF5"/>
    <w:rsid w:val="00F90180"/>
    <w:rsid w:val="00F90F89"/>
    <w:rsid w:val="00F921F4"/>
    <w:rsid w:val="00F94ED2"/>
    <w:rsid w:val="00FA079B"/>
    <w:rsid w:val="00FA0E24"/>
    <w:rsid w:val="00FA22C6"/>
    <w:rsid w:val="00FA3AC5"/>
    <w:rsid w:val="00FA5AD9"/>
    <w:rsid w:val="00FA6307"/>
    <w:rsid w:val="00FA7A62"/>
    <w:rsid w:val="00FB0982"/>
    <w:rsid w:val="00FB260F"/>
    <w:rsid w:val="00FB2702"/>
    <w:rsid w:val="00FB328B"/>
    <w:rsid w:val="00FB4BCB"/>
    <w:rsid w:val="00FB61C1"/>
    <w:rsid w:val="00FC1735"/>
    <w:rsid w:val="00FC1AD8"/>
    <w:rsid w:val="00FC51FB"/>
    <w:rsid w:val="00FC627F"/>
    <w:rsid w:val="00FC6641"/>
    <w:rsid w:val="00FD0DBC"/>
    <w:rsid w:val="00FD2583"/>
    <w:rsid w:val="00FD2FF3"/>
    <w:rsid w:val="00FD6331"/>
    <w:rsid w:val="00FD650A"/>
    <w:rsid w:val="00FD6E7A"/>
    <w:rsid w:val="00FE0C45"/>
    <w:rsid w:val="00FE1696"/>
    <w:rsid w:val="00FE282E"/>
    <w:rsid w:val="00FE5F5A"/>
    <w:rsid w:val="00FE629F"/>
    <w:rsid w:val="00FE64B6"/>
    <w:rsid w:val="00FE7151"/>
    <w:rsid w:val="00FF06CC"/>
    <w:rsid w:val="00FF1263"/>
    <w:rsid w:val="00FF3D78"/>
    <w:rsid w:val="00FF42B6"/>
    <w:rsid w:val="00FF527C"/>
    <w:rsid w:val="00FF5EE2"/>
    <w:rsid w:val="00FF63E6"/>
    <w:rsid w:val="01E9A2BF"/>
    <w:rsid w:val="029474BA"/>
    <w:rsid w:val="02BB94C3"/>
    <w:rsid w:val="0540F4E9"/>
    <w:rsid w:val="0656FCD1"/>
    <w:rsid w:val="06589FFF"/>
    <w:rsid w:val="06B4F506"/>
    <w:rsid w:val="07BC3516"/>
    <w:rsid w:val="0993D62A"/>
    <w:rsid w:val="0AB4E44F"/>
    <w:rsid w:val="0AC1C4AB"/>
    <w:rsid w:val="0B42EEFF"/>
    <w:rsid w:val="0B6E9FB8"/>
    <w:rsid w:val="0B9F8A75"/>
    <w:rsid w:val="0BA5FBBE"/>
    <w:rsid w:val="0D10CED3"/>
    <w:rsid w:val="0D759E3F"/>
    <w:rsid w:val="1049DE1E"/>
    <w:rsid w:val="105B93FA"/>
    <w:rsid w:val="10F46E38"/>
    <w:rsid w:val="119B3E99"/>
    <w:rsid w:val="11C19934"/>
    <w:rsid w:val="16030F9D"/>
    <w:rsid w:val="160EC6FB"/>
    <w:rsid w:val="16CAA4A2"/>
    <w:rsid w:val="16DE6BE5"/>
    <w:rsid w:val="17C844B2"/>
    <w:rsid w:val="18B4F5ED"/>
    <w:rsid w:val="19BE3250"/>
    <w:rsid w:val="1A084529"/>
    <w:rsid w:val="1A790110"/>
    <w:rsid w:val="1B20073F"/>
    <w:rsid w:val="1B28B73F"/>
    <w:rsid w:val="1C5E67E0"/>
    <w:rsid w:val="1C6F305E"/>
    <w:rsid w:val="1C7C3E64"/>
    <w:rsid w:val="1CF15A20"/>
    <w:rsid w:val="1E0EA0A0"/>
    <w:rsid w:val="1E38729B"/>
    <w:rsid w:val="1F03F6DF"/>
    <w:rsid w:val="1FF0D2E0"/>
    <w:rsid w:val="220A9F77"/>
    <w:rsid w:val="223F1626"/>
    <w:rsid w:val="23C289B2"/>
    <w:rsid w:val="23EB8842"/>
    <w:rsid w:val="243B0CD7"/>
    <w:rsid w:val="24674076"/>
    <w:rsid w:val="24955EA0"/>
    <w:rsid w:val="2566762D"/>
    <w:rsid w:val="264CF2B1"/>
    <w:rsid w:val="26A19DF9"/>
    <w:rsid w:val="2799A243"/>
    <w:rsid w:val="27F9A00A"/>
    <w:rsid w:val="29452299"/>
    <w:rsid w:val="2AA5EB97"/>
    <w:rsid w:val="2BAFC91C"/>
    <w:rsid w:val="2BF10305"/>
    <w:rsid w:val="2D0F8A27"/>
    <w:rsid w:val="2D99168D"/>
    <w:rsid w:val="2DED82B0"/>
    <w:rsid w:val="30DA5AD2"/>
    <w:rsid w:val="30F04024"/>
    <w:rsid w:val="3228CE44"/>
    <w:rsid w:val="33DDA820"/>
    <w:rsid w:val="34447A69"/>
    <w:rsid w:val="35D7729A"/>
    <w:rsid w:val="36C0CFF2"/>
    <w:rsid w:val="3760F8EC"/>
    <w:rsid w:val="39728CB9"/>
    <w:rsid w:val="39C7459E"/>
    <w:rsid w:val="3A4CBBA5"/>
    <w:rsid w:val="3AF541B1"/>
    <w:rsid w:val="3B6900A6"/>
    <w:rsid w:val="3BA2C311"/>
    <w:rsid w:val="3BBA55BC"/>
    <w:rsid w:val="3BDF161A"/>
    <w:rsid w:val="3C3D74FB"/>
    <w:rsid w:val="3C7F4341"/>
    <w:rsid w:val="3D09C782"/>
    <w:rsid w:val="3D58A4E2"/>
    <w:rsid w:val="40730AD9"/>
    <w:rsid w:val="411E5D2F"/>
    <w:rsid w:val="41E1FD54"/>
    <w:rsid w:val="42BE42C0"/>
    <w:rsid w:val="42CE1EBE"/>
    <w:rsid w:val="44BFB8C0"/>
    <w:rsid w:val="450EACF7"/>
    <w:rsid w:val="469B2A89"/>
    <w:rsid w:val="47112C4A"/>
    <w:rsid w:val="47B15CE0"/>
    <w:rsid w:val="480CC7F6"/>
    <w:rsid w:val="488B417D"/>
    <w:rsid w:val="488C2BDB"/>
    <w:rsid w:val="4A0CE640"/>
    <w:rsid w:val="4A1428A4"/>
    <w:rsid w:val="4AD3D764"/>
    <w:rsid w:val="4AF58084"/>
    <w:rsid w:val="4B0EC385"/>
    <w:rsid w:val="4B148456"/>
    <w:rsid w:val="4CDA91B0"/>
    <w:rsid w:val="4D1AF002"/>
    <w:rsid w:val="4E4DD00A"/>
    <w:rsid w:val="4ED57A5C"/>
    <w:rsid w:val="4F667F24"/>
    <w:rsid w:val="4FABAB94"/>
    <w:rsid w:val="502F68FC"/>
    <w:rsid w:val="502F9A7F"/>
    <w:rsid w:val="50AFB0D8"/>
    <w:rsid w:val="50FBDACB"/>
    <w:rsid w:val="52440E3D"/>
    <w:rsid w:val="537D1803"/>
    <w:rsid w:val="541A819A"/>
    <w:rsid w:val="560CCD07"/>
    <w:rsid w:val="57FAE270"/>
    <w:rsid w:val="587F891C"/>
    <w:rsid w:val="58A2BD22"/>
    <w:rsid w:val="58BEF747"/>
    <w:rsid w:val="5939A041"/>
    <w:rsid w:val="5A064787"/>
    <w:rsid w:val="5A81DC68"/>
    <w:rsid w:val="5AB5C9A1"/>
    <w:rsid w:val="5ACCD300"/>
    <w:rsid w:val="5CD80CB0"/>
    <w:rsid w:val="5D21DE82"/>
    <w:rsid w:val="5E1E12E5"/>
    <w:rsid w:val="5E3CCD4A"/>
    <w:rsid w:val="5E602804"/>
    <w:rsid w:val="5E78CB8B"/>
    <w:rsid w:val="5F5E6F25"/>
    <w:rsid w:val="5F813125"/>
    <w:rsid w:val="6003F395"/>
    <w:rsid w:val="60F885CB"/>
    <w:rsid w:val="621B7DD8"/>
    <w:rsid w:val="627698C6"/>
    <w:rsid w:val="627A0982"/>
    <w:rsid w:val="643D1030"/>
    <w:rsid w:val="646D08A9"/>
    <w:rsid w:val="64F5F75E"/>
    <w:rsid w:val="6552A731"/>
    <w:rsid w:val="6559B320"/>
    <w:rsid w:val="657DFB45"/>
    <w:rsid w:val="66107B1A"/>
    <w:rsid w:val="67E6BE8E"/>
    <w:rsid w:val="68092EB8"/>
    <w:rsid w:val="681E190B"/>
    <w:rsid w:val="68D75269"/>
    <w:rsid w:val="6AE15CD5"/>
    <w:rsid w:val="6B0B2443"/>
    <w:rsid w:val="6C3B01FD"/>
    <w:rsid w:val="6C508F41"/>
    <w:rsid w:val="6D255BAF"/>
    <w:rsid w:val="6D5C7415"/>
    <w:rsid w:val="6D74FCB0"/>
    <w:rsid w:val="6DCD13B2"/>
    <w:rsid w:val="6E6765B1"/>
    <w:rsid w:val="6FEF9B24"/>
    <w:rsid w:val="71B6317D"/>
    <w:rsid w:val="71FEC304"/>
    <w:rsid w:val="7225E793"/>
    <w:rsid w:val="7367A52D"/>
    <w:rsid w:val="73DBAF9F"/>
    <w:rsid w:val="7424A1E2"/>
    <w:rsid w:val="74386C87"/>
    <w:rsid w:val="747D1963"/>
    <w:rsid w:val="74863D0F"/>
    <w:rsid w:val="748D1C9E"/>
    <w:rsid w:val="793AEC9B"/>
    <w:rsid w:val="79BFCC83"/>
    <w:rsid w:val="79C0D1B7"/>
    <w:rsid w:val="79DDADF7"/>
    <w:rsid w:val="7B1B7CFD"/>
    <w:rsid w:val="7B9BEBD9"/>
    <w:rsid w:val="7D179268"/>
    <w:rsid w:val="7E0605F0"/>
    <w:rsid w:val="7FCAB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7E1D7448"/>
  <w15:docId w15:val="{71A625DE-433B-3845-8C1D-4CA46316D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>
      <w:pPr>
        <w:spacing w:after="1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93AF3"/>
  </w:style>
  <w:style w:type="paragraph" w:styleId="berschrift1">
    <w:name w:val="heading 1"/>
    <w:basedOn w:val="Standard"/>
    <w:next w:val="SAStandard"/>
    <w:link w:val="berschrift1Zchn"/>
    <w:uiPriority w:val="9"/>
    <w:qFormat/>
    <w:rsid w:val="00B46209"/>
    <w:pPr>
      <w:keepNext/>
      <w:keepLines/>
      <w:numPr>
        <w:numId w:val="1"/>
      </w:numPr>
      <w:spacing w:before="120" w:after="1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AStandard"/>
    <w:link w:val="berschrift2Zchn"/>
    <w:uiPriority w:val="9"/>
    <w:unhideWhenUsed/>
    <w:qFormat/>
    <w:rsid w:val="00734A3D"/>
    <w:pPr>
      <w:keepNext/>
      <w:keepLines/>
      <w:numPr>
        <w:ilvl w:val="1"/>
        <w:numId w:val="1"/>
      </w:numPr>
      <w:spacing w:before="60" w:after="18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berschrift3">
    <w:name w:val="heading 3"/>
    <w:basedOn w:val="Standard"/>
    <w:next w:val="SAStandard"/>
    <w:link w:val="berschrift3Zchn"/>
    <w:uiPriority w:val="9"/>
    <w:unhideWhenUsed/>
    <w:qFormat/>
    <w:rsid w:val="000838D4"/>
    <w:pPr>
      <w:keepNext/>
      <w:keepLines/>
      <w:numPr>
        <w:ilvl w:val="2"/>
        <w:numId w:val="1"/>
      </w:numPr>
      <w:spacing w:before="60" w:after="18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593AF3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93AF3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93AF3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93AF3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93AF3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93AF3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B46209"/>
    <w:rPr>
      <w:rFonts w:eastAsiaTheme="majorEastAsia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34A3D"/>
    <w:rPr>
      <w:rFonts w:eastAsiaTheme="majorEastAsia" w:cstheme="majorBidi"/>
      <w:b/>
      <w:bCs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838D4"/>
    <w:rPr>
      <w:rFonts w:eastAsiaTheme="majorEastAsia" w:cstheme="majorBidi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593AF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93AF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93AF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93AF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93AF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93AF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93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93AF3"/>
    <w:rPr>
      <w:rFonts w:ascii="Arial" w:hAnsi="Arial"/>
      <w:sz w:val="24"/>
    </w:rPr>
  </w:style>
  <w:style w:type="paragraph" w:customStyle="1" w:styleId="Einzug1">
    <w:name w:val="Einzug 1"/>
    <w:basedOn w:val="berschrift1"/>
    <w:next w:val="Einzug2"/>
    <w:link w:val="Einzug1Zchn"/>
    <w:rsid w:val="00593AF3"/>
    <w:pPr>
      <w:numPr>
        <w:numId w:val="2"/>
      </w:numPr>
    </w:pPr>
    <w:rPr>
      <w:rFonts w:cs="Arial"/>
      <w:color w:val="244061" w:themeColor="accent1" w:themeShade="80"/>
    </w:rPr>
  </w:style>
  <w:style w:type="paragraph" w:customStyle="1" w:styleId="Einzug2">
    <w:name w:val="Einzug 2"/>
    <w:basedOn w:val="berschrift2"/>
    <w:next w:val="Standard"/>
    <w:link w:val="Einzug2Zchn"/>
    <w:rsid w:val="00593AF3"/>
    <w:pPr>
      <w:numPr>
        <w:numId w:val="2"/>
      </w:numPr>
      <w:spacing w:after="120"/>
      <w:ind w:left="113" w:firstLine="0"/>
    </w:pPr>
    <w:rPr>
      <w:rFonts w:cs="Arial"/>
      <w:color w:val="244061" w:themeColor="accent1" w:themeShade="80"/>
      <w:szCs w:val="28"/>
    </w:rPr>
  </w:style>
  <w:style w:type="character" w:customStyle="1" w:styleId="Einzug1Zchn">
    <w:name w:val="Einzug 1 Zchn"/>
    <w:basedOn w:val="Absatz-Standardschriftart"/>
    <w:link w:val="Einzug1"/>
    <w:rsid w:val="00593AF3"/>
    <w:rPr>
      <w:rFonts w:eastAsiaTheme="majorEastAsia" w:cs="Arial"/>
      <w:b/>
      <w:bCs/>
      <w:color w:val="244061" w:themeColor="accent1" w:themeShade="80"/>
      <w:sz w:val="28"/>
      <w:szCs w:val="28"/>
    </w:rPr>
  </w:style>
  <w:style w:type="paragraph" w:customStyle="1" w:styleId="SAStandard">
    <w:name w:val="SA Standard"/>
    <w:basedOn w:val="Standard"/>
    <w:link w:val="SAStandardZchn"/>
    <w:qFormat/>
    <w:rsid w:val="00D124DE"/>
    <w:pPr>
      <w:spacing w:after="240" w:line="264" w:lineRule="auto"/>
    </w:pPr>
    <w:rPr>
      <w:rFonts w:cs="Arial"/>
      <w:szCs w:val="24"/>
    </w:rPr>
  </w:style>
  <w:style w:type="character" w:customStyle="1" w:styleId="Einzug2Zchn">
    <w:name w:val="Einzug 2 Zchn"/>
    <w:basedOn w:val="Absatz-Standardschriftart"/>
    <w:link w:val="Einzug2"/>
    <w:rsid w:val="00593AF3"/>
    <w:rPr>
      <w:rFonts w:eastAsiaTheme="majorEastAsia" w:cs="Arial"/>
      <w:b/>
      <w:bCs/>
      <w:color w:val="244061" w:themeColor="accent1" w:themeShade="80"/>
      <w:sz w:val="26"/>
      <w:szCs w:val="28"/>
    </w:rPr>
  </w:style>
  <w:style w:type="character" w:customStyle="1" w:styleId="SAStandardZchn">
    <w:name w:val="SA Standard Zchn"/>
    <w:basedOn w:val="Absatz-Standardschriftart"/>
    <w:link w:val="SAStandard"/>
    <w:rsid w:val="00D124DE"/>
    <w:rPr>
      <w:rFonts w:ascii="Arial" w:hAnsi="Arial" w:cs="Arial"/>
      <w:szCs w:val="24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593AF3"/>
    <w:pPr>
      <w:numPr>
        <w:numId w:val="0"/>
      </w:numPr>
      <w:outlineLvl w:val="9"/>
    </w:pPr>
    <w:rPr>
      <w:lang w:val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7C692D"/>
    <w:pPr>
      <w:tabs>
        <w:tab w:val="left" w:pos="480"/>
        <w:tab w:val="right" w:leader="dot" w:pos="9627"/>
      </w:tabs>
    </w:pPr>
    <w:rPr>
      <w:rFonts w:eastAsia="Times New Roman"/>
      <w:color w:val="000000" w:themeColor="text1"/>
      <w:sz w:val="28"/>
    </w:rPr>
  </w:style>
  <w:style w:type="character" w:styleId="Hyperlink">
    <w:name w:val="Hyperlink"/>
    <w:basedOn w:val="Absatz-Standardschriftart"/>
    <w:uiPriority w:val="99"/>
    <w:unhideWhenUsed/>
    <w:rsid w:val="00593AF3"/>
    <w:rPr>
      <w:color w:val="0000FF" w:themeColor="hyperlink"/>
      <w:u w:val="single"/>
    </w:rPr>
  </w:style>
  <w:style w:type="paragraph" w:styleId="Verzeichnis2">
    <w:name w:val="toc 2"/>
    <w:basedOn w:val="Standard"/>
    <w:next w:val="Standard"/>
    <w:autoRedefine/>
    <w:uiPriority w:val="39"/>
    <w:unhideWhenUsed/>
    <w:rsid w:val="00477BC0"/>
    <w:pPr>
      <w:tabs>
        <w:tab w:val="left" w:pos="1134"/>
        <w:tab w:val="right" w:leader="dot" w:pos="9627"/>
      </w:tabs>
      <w:ind w:left="504"/>
    </w:pPr>
  </w:style>
  <w:style w:type="paragraph" w:styleId="Funotentext">
    <w:name w:val="footnote text"/>
    <w:basedOn w:val="Standard"/>
    <w:link w:val="FunotentextZchn"/>
    <w:uiPriority w:val="99"/>
    <w:unhideWhenUsed/>
    <w:qFormat/>
    <w:rsid w:val="00593AF3"/>
    <w:pPr>
      <w:spacing w:after="0" w:line="240" w:lineRule="auto"/>
    </w:pPr>
    <w:rPr>
      <w:rFonts w:ascii="Calibri" w:hAnsi="Calibri"/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593AF3"/>
    <w:rPr>
      <w:rFonts w:ascii="Calibri" w:hAnsi="Calibri"/>
      <w:sz w:val="18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593AF3"/>
    <w:rPr>
      <w:vertAlign w:val="superscript"/>
    </w:rPr>
  </w:style>
  <w:style w:type="character" w:customStyle="1" w:styleId="txtxs1">
    <w:name w:val="txtxs1"/>
    <w:basedOn w:val="Absatz-Standardschriftart"/>
    <w:rsid w:val="00593AF3"/>
    <w:rPr>
      <w:rFonts w:ascii="Verdana" w:hAnsi="Verdana" w:hint="default"/>
      <w:i w:val="0"/>
      <w:iCs w:val="0"/>
      <w:color w:val="000000"/>
      <w:sz w:val="11"/>
      <w:szCs w:val="11"/>
    </w:rPr>
  </w:style>
  <w:style w:type="table" w:styleId="Tabellenraster">
    <w:name w:val="Table Grid"/>
    <w:basedOn w:val="NormaleTabelle"/>
    <w:uiPriority w:val="39"/>
    <w:rsid w:val="00593AF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93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93AF3"/>
    <w:rPr>
      <w:rFonts w:ascii="Tahoma" w:hAnsi="Tahoma" w:cs="Tahoma"/>
      <w:sz w:val="16"/>
      <w:szCs w:val="16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474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4744B4"/>
    <w:rPr>
      <w:rFonts w:ascii="Tahoma" w:hAnsi="Tahoma" w:cs="Tahoma"/>
      <w:sz w:val="16"/>
      <w:szCs w:val="16"/>
    </w:rPr>
  </w:style>
  <w:style w:type="paragraph" w:styleId="Verzeichnis3">
    <w:name w:val="toc 3"/>
    <w:basedOn w:val="Standard"/>
    <w:next w:val="Standard"/>
    <w:autoRedefine/>
    <w:uiPriority w:val="39"/>
    <w:unhideWhenUsed/>
    <w:rsid w:val="00477BC0"/>
    <w:pPr>
      <w:tabs>
        <w:tab w:val="left" w:pos="1985"/>
        <w:tab w:val="right" w:leader="dot" w:pos="9627"/>
      </w:tabs>
      <w:ind w:left="1134"/>
    </w:pPr>
  </w:style>
  <w:style w:type="paragraph" w:styleId="Listenabsatz">
    <w:name w:val="List Paragraph"/>
    <w:basedOn w:val="Standard"/>
    <w:link w:val="ListenabsatzZchn"/>
    <w:uiPriority w:val="34"/>
    <w:qFormat/>
    <w:rsid w:val="00844C97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44C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44C97"/>
    <w:rPr>
      <w:rFonts w:ascii="Arial" w:hAnsi="Arial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44C9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844C9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844C97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844C9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844C97"/>
    <w:rPr>
      <w:rFonts w:ascii="Arial" w:hAnsi="Arial"/>
      <w:b/>
      <w:bCs/>
      <w:sz w:val="20"/>
      <w:szCs w:val="20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844C97"/>
    <w:rPr>
      <w:rFonts w:ascii="Arial" w:hAnsi="Arial"/>
      <w:sz w:val="24"/>
    </w:rPr>
  </w:style>
  <w:style w:type="paragraph" w:styleId="berarbeitung">
    <w:name w:val="Revision"/>
    <w:hidden/>
    <w:uiPriority w:val="99"/>
    <w:semiHidden/>
    <w:rsid w:val="00844C97"/>
    <w:pPr>
      <w:spacing w:after="0" w:line="240" w:lineRule="auto"/>
    </w:pPr>
    <w:rPr>
      <w:sz w:val="24"/>
    </w:rPr>
  </w:style>
  <w:style w:type="paragraph" w:customStyle="1" w:styleId="Einzug3">
    <w:name w:val="Einzug 3"/>
    <w:basedOn w:val="berschrift3"/>
    <w:next w:val="SAStandard"/>
    <w:link w:val="Einzug3Zchn"/>
    <w:rsid w:val="00844C97"/>
    <w:pPr>
      <w:numPr>
        <w:ilvl w:val="0"/>
        <w:numId w:val="0"/>
      </w:numPr>
      <w:spacing w:before="0" w:after="60" w:line="240" w:lineRule="auto"/>
      <w:ind w:left="720" w:hanging="360"/>
    </w:pPr>
    <w:rPr>
      <w:color w:val="244061" w:themeColor="accent1" w:themeShade="80"/>
    </w:rPr>
  </w:style>
  <w:style w:type="character" w:customStyle="1" w:styleId="Einzug3Zchn">
    <w:name w:val="Einzug 3 Zchn"/>
    <w:basedOn w:val="Einzug2Zchn"/>
    <w:link w:val="Einzug3"/>
    <w:rsid w:val="00844C97"/>
    <w:rPr>
      <w:rFonts w:eastAsiaTheme="majorEastAsia" w:cstheme="majorBidi"/>
      <w:b/>
      <w:bCs/>
      <w:color w:val="244061" w:themeColor="accent1" w:themeShade="80"/>
      <w:sz w:val="24"/>
      <w:szCs w:val="28"/>
    </w:rPr>
  </w:style>
  <w:style w:type="table" w:customStyle="1" w:styleId="HelleSchattierung1">
    <w:name w:val="Helle Schattierung1"/>
    <w:basedOn w:val="NormaleTabelle"/>
    <w:uiPriority w:val="60"/>
    <w:rsid w:val="00844C9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Beschriftung">
    <w:name w:val="caption"/>
    <w:basedOn w:val="Standard"/>
    <w:next w:val="Standard"/>
    <w:uiPriority w:val="35"/>
    <w:unhideWhenUsed/>
    <w:qFormat/>
    <w:rsid w:val="00610302"/>
    <w:pPr>
      <w:spacing w:line="240" w:lineRule="auto"/>
    </w:pPr>
    <w:rPr>
      <w:rFonts w:asciiTheme="minorHAnsi" w:hAnsiTheme="minorHAnsi"/>
      <w:b/>
      <w:bCs/>
      <w:color w:val="1F497D" w:themeColor="text2"/>
      <w:sz w:val="18"/>
      <w:szCs w:val="18"/>
    </w:rPr>
  </w:style>
  <w:style w:type="paragraph" w:styleId="Abbildungsverzeichnis">
    <w:name w:val="table of figures"/>
    <w:basedOn w:val="Standard"/>
    <w:next w:val="Standard"/>
    <w:uiPriority w:val="99"/>
    <w:unhideWhenUsed/>
    <w:rsid w:val="00610302"/>
    <w:pPr>
      <w:spacing w:after="0"/>
    </w:pPr>
  </w:style>
  <w:style w:type="paragraph" w:styleId="KeinLeerraum">
    <w:name w:val="No Spacing"/>
    <w:uiPriority w:val="1"/>
    <w:qFormat/>
    <w:rsid w:val="000838D4"/>
    <w:pPr>
      <w:spacing w:after="0" w:line="240" w:lineRule="auto"/>
    </w:pPr>
    <w:rPr>
      <w:sz w:val="24"/>
    </w:r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477BC0"/>
    <w:pPr>
      <w:ind w:left="720"/>
    </w:pPr>
  </w:style>
  <w:style w:type="paragraph" w:customStyle="1" w:styleId="Default">
    <w:name w:val="Default"/>
    <w:rsid w:val="009252F2"/>
    <w:pPr>
      <w:autoSpaceDE w:val="0"/>
      <w:autoSpaceDN w:val="0"/>
      <w:adjustRightInd w:val="0"/>
      <w:spacing w:after="0" w:line="240" w:lineRule="auto"/>
    </w:pPr>
    <w:rPr>
      <w:rFonts w:cs="Arial"/>
      <w:color w:val="000000"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2C7728"/>
    <w:pPr>
      <w:spacing w:before="100"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D39DB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DE63F2"/>
    <w:rPr>
      <w:color w:val="800080" w:themeColor="followedHyperlink"/>
      <w:u w:val="singl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D17A38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Absatz-Standardschriftart"/>
    <w:rsid w:val="008237DC"/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5E6375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307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5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3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64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20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786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95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8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52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95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53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1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58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3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479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00213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7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5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74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7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9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5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82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89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42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7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2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3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1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586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5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1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83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94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3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027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7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2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12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30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6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1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8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40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73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4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95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21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7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01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96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531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79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43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8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13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73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85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75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10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38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5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7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26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9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2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3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752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73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83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0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75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53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37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014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33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9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50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143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0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98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14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8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9" Type="http://schemas.openxmlformats.org/officeDocument/2006/relationships/image" Target="media/image21.tiff"/><Relationship Id="rId21" Type="http://schemas.openxmlformats.org/officeDocument/2006/relationships/image" Target="media/image9.jpeg"/><Relationship Id="rId34" Type="http://schemas.openxmlformats.org/officeDocument/2006/relationships/hyperlink" Target="https://support.apple.com/de-ch/HT207935" TargetMode="External"/><Relationship Id="rId42" Type="http://schemas.openxmlformats.org/officeDocument/2006/relationships/hyperlink" Target="http://bit.ly/iPad-Handbuch" TargetMode="External"/><Relationship Id="rId47" Type="http://schemas.openxmlformats.org/officeDocument/2006/relationships/footer" Target="footer1.xml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anoo.tv/link/v/ZdVkukrL" TargetMode="External"/><Relationship Id="rId29" Type="http://schemas.openxmlformats.org/officeDocument/2006/relationships/image" Target="media/image16.tiff"/><Relationship Id="rId11" Type="http://schemas.openxmlformats.org/officeDocument/2006/relationships/image" Target="media/image1.jpeg"/><Relationship Id="rId24" Type="http://schemas.openxmlformats.org/officeDocument/2006/relationships/image" Target="media/image12.jpeg"/><Relationship Id="rId32" Type="http://schemas.openxmlformats.org/officeDocument/2006/relationships/hyperlink" Target="https://support.apple.com/de-ch/guide/ipad/ipad08c9970c/ipados" TargetMode="External"/><Relationship Id="rId37" Type="http://schemas.openxmlformats.org/officeDocument/2006/relationships/image" Target="media/image20.tiff"/><Relationship Id="rId40" Type="http://schemas.openxmlformats.org/officeDocument/2006/relationships/image" Target="media/image22.png"/><Relationship Id="rId45" Type="http://schemas.openxmlformats.org/officeDocument/2006/relationships/image" Target="media/image24.tiff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1.jpeg"/><Relationship Id="rId28" Type="http://schemas.openxmlformats.org/officeDocument/2006/relationships/hyperlink" Target="https://support.microsoft.com/de-de/office/word-f&#252;r-ipad-hilfe-6567cf2a-c949-4213-912d-f7a14f6264c5" TargetMode="External"/><Relationship Id="rId36" Type="http://schemas.openxmlformats.org/officeDocument/2006/relationships/hyperlink" Target="https://support.apple.com/de-ch/guide/ipad/ipad08a40f3b/ipados" TargetMode="External"/><Relationship Id="rId49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7.tiff"/><Relationship Id="rId44" Type="http://schemas.openxmlformats.org/officeDocument/2006/relationships/hyperlink" Target="https://support.apple.com/de-ch/guide/ipad/welcome/ipados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nanoo.tv/link/v/bkKJrWaz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hyperlink" Target="https://support.microsoft.com/de-de/office/hinzuf%C3%BCgen-einer-tabelle-in-office-apps-auf-einem-mobilen-ger%C3%A4t-99218e40-76fa-4e11-aab0-2d5f80710ab3" TargetMode="External"/><Relationship Id="rId35" Type="http://schemas.openxmlformats.org/officeDocument/2006/relationships/image" Target="media/image19.tiff"/><Relationship Id="rId43" Type="http://schemas.openxmlformats.org/officeDocument/2006/relationships/image" Target="media/image23.png"/><Relationship Id="rId48" Type="http://schemas.openxmlformats.org/officeDocument/2006/relationships/header" Target="header2.xml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18.tiff"/><Relationship Id="rId38" Type="http://schemas.openxmlformats.org/officeDocument/2006/relationships/hyperlink" Target="https://support.microsoft.com/de-de/office/microsoft-office-lens-f&#252;r-ios-fbdca5f4-1b1b-4391-a931-dc1c2582397b" TargetMode="External"/><Relationship Id="rId46" Type="http://schemas.openxmlformats.org/officeDocument/2006/relationships/header" Target="header1.xml"/><Relationship Id="rId20" Type="http://schemas.openxmlformats.org/officeDocument/2006/relationships/image" Target="media/image8.png"/><Relationship Id="rId41" Type="http://schemas.openxmlformats.org/officeDocument/2006/relationships/hyperlink" Target="https://servicedesk.sbl.ch/KnowledgeBase/Article/760eb02c-133f-4ce0-8336-71deda63c0c6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kasd\AppData\Local\Microsoft\Windows\INetCache\Content.MSO\C3814C0B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1480703B7AC4498CBCD00BF32981CD" ma:contentTypeVersion="7" ma:contentTypeDescription="Ein neues Dokument erstellen." ma:contentTypeScope="" ma:versionID="b09fd9e827f31e48d36415e4762fcd6d">
  <xsd:schema xmlns:xsd="http://www.w3.org/2001/XMLSchema" xmlns:xs="http://www.w3.org/2001/XMLSchema" xmlns:p="http://schemas.microsoft.com/office/2006/metadata/properties" xmlns:ns2="fd8379f6-5876-4377-8e45-568e12d8fb5d" targetNamespace="http://schemas.microsoft.com/office/2006/metadata/properties" ma:root="true" ma:fieldsID="b5783d157a13dd5cc2f5616f9aecc0c5" ns2:_="">
    <xsd:import namespace="fd8379f6-5876-4377-8e45-568e12d8fb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8379f6-5876-4377-8e45-568e12d8fb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A915CB0-3913-4377-9F39-A5ABCEE57B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8379f6-5876-4377-8e45-568e12d8fb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4CA0992-0241-4AAC-AA19-C846E19ED69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100318F-167B-4A02-B793-5DB273ED4EB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F0A89C3-460E-481E-B21D-8188E1C6893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C:\Users\lukasd\AppData\Local\Microsoft\Windows\INetCache\Content.MSO\C3814C0B.dotx</Template>
  <TotalTime>0</TotalTime>
  <Pages>8</Pages>
  <Words>1108</Words>
  <Characters>6987</Characters>
  <Application>Microsoft Office Word</Application>
  <DocSecurity>0</DocSecurity>
  <Lines>58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Kantonale Verwaltungen BL</Company>
  <LinksUpToDate>false</LinksUpToDate>
  <CharactersWithSpaces>8079</CharactersWithSpaces>
  <SharedDoc>false</SharedDoc>
  <HLinks>
    <vt:vector size="144" baseType="variant">
      <vt:variant>
        <vt:i4>786452</vt:i4>
      </vt:variant>
      <vt:variant>
        <vt:i4>116</vt:i4>
      </vt:variant>
      <vt:variant>
        <vt:i4>0</vt:i4>
      </vt:variant>
      <vt:variant>
        <vt:i4>5</vt:i4>
      </vt:variant>
      <vt:variant>
        <vt:lpwstr>https://www.amac-buch.de/</vt:lpwstr>
      </vt:variant>
      <vt:variant>
        <vt:lpwstr/>
      </vt:variant>
      <vt:variant>
        <vt:i4>5177375</vt:i4>
      </vt:variant>
      <vt:variant>
        <vt:i4>113</vt:i4>
      </vt:variant>
      <vt:variant>
        <vt:i4>0</vt:i4>
      </vt:variant>
      <vt:variant>
        <vt:i4>5</vt:i4>
      </vt:variant>
      <vt:variant>
        <vt:lpwstr>https://support.apple.com/de-ch/guide/ipad/welcome/ipados</vt:lpwstr>
      </vt:variant>
      <vt:variant>
        <vt:lpwstr/>
      </vt:variant>
      <vt:variant>
        <vt:i4>7077948</vt:i4>
      </vt:variant>
      <vt:variant>
        <vt:i4>110</vt:i4>
      </vt:variant>
      <vt:variant>
        <vt:i4>0</vt:i4>
      </vt:variant>
      <vt:variant>
        <vt:i4>5</vt:i4>
      </vt:variant>
      <vt:variant>
        <vt:lpwstr>https://www.sbl.ch/</vt:lpwstr>
      </vt:variant>
      <vt:variant>
        <vt:lpwstr/>
      </vt:variant>
      <vt:variant>
        <vt:i4>1179870</vt:i4>
      </vt:variant>
      <vt:variant>
        <vt:i4>107</vt:i4>
      </vt:variant>
      <vt:variant>
        <vt:i4>0</vt:i4>
      </vt:variant>
      <vt:variant>
        <vt:i4>5</vt:i4>
      </vt:variant>
      <vt:variant>
        <vt:lpwstr>https://support.microsoft.com/de-de/office/microsoft-office-lens-für-ios-fbdca5f4-1b1b-4391-a931-dc1c2582397b</vt:lpwstr>
      </vt:variant>
      <vt:variant>
        <vt:lpwstr/>
      </vt:variant>
      <vt:variant>
        <vt:i4>2818100</vt:i4>
      </vt:variant>
      <vt:variant>
        <vt:i4>104</vt:i4>
      </vt:variant>
      <vt:variant>
        <vt:i4>0</vt:i4>
      </vt:variant>
      <vt:variant>
        <vt:i4>5</vt:i4>
      </vt:variant>
      <vt:variant>
        <vt:lpwstr>https://support.apple.com/de-ch/guide/ipad/ipad08a40f3b/ipados</vt:lpwstr>
      </vt:variant>
      <vt:variant>
        <vt:lpwstr/>
      </vt:variant>
      <vt:variant>
        <vt:i4>5963869</vt:i4>
      </vt:variant>
      <vt:variant>
        <vt:i4>101</vt:i4>
      </vt:variant>
      <vt:variant>
        <vt:i4>0</vt:i4>
      </vt:variant>
      <vt:variant>
        <vt:i4>5</vt:i4>
      </vt:variant>
      <vt:variant>
        <vt:lpwstr>https://support.apple.com/de-ch/HT207935</vt:lpwstr>
      </vt:variant>
      <vt:variant>
        <vt:lpwstr/>
      </vt:variant>
      <vt:variant>
        <vt:i4>2293865</vt:i4>
      </vt:variant>
      <vt:variant>
        <vt:i4>98</vt:i4>
      </vt:variant>
      <vt:variant>
        <vt:i4>0</vt:i4>
      </vt:variant>
      <vt:variant>
        <vt:i4>5</vt:i4>
      </vt:variant>
      <vt:variant>
        <vt:lpwstr>https://support.apple.com/de-ch/guide/ipad/ipad08c9970c/ipados</vt:lpwstr>
      </vt:variant>
      <vt:variant>
        <vt:lpwstr/>
      </vt:variant>
      <vt:variant>
        <vt:i4>6488164</vt:i4>
      </vt:variant>
      <vt:variant>
        <vt:i4>95</vt:i4>
      </vt:variant>
      <vt:variant>
        <vt:i4>0</vt:i4>
      </vt:variant>
      <vt:variant>
        <vt:i4>5</vt:i4>
      </vt:variant>
      <vt:variant>
        <vt:lpwstr>https://support.microsoft.com/de-de/office/hinzuf%C3%BCgen-einer-tabelle-in-office-apps-auf-einem-mobilen-ger%C3%A4t-99218e40-76fa-4e11-aab0-2d5f80710ab3</vt:lpwstr>
      </vt:variant>
      <vt:variant>
        <vt:lpwstr>ID0EAACAAA=iOS</vt:lpwstr>
      </vt:variant>
      <vt:variant>
        <vt:i4>11599971</vt:i4>
      </vt:variant>
      <vt:variant>
        <vt:i4>92</vt:i4>
      </vt:variant>
      <vt:variant>
        <vt:i4>0</vt:i4>
      </vt:variant>
      <vt:variant>
        <vt:i4>5</vt:i4>
      </vt:variant>
      <vt:variant>
        <vt:lpwstr>https://support.microsoft.com/de-de/office/word-für-ipad-hilfe-6567cf2a-c949-4213-912d-f7a14f6264c5</vt:lpwstr>
      </vt:variant>
      <vt:variant>
        <vt:lpwstr/>
      </vt:variant>
      <vt:variant>
        <vt:i4>1310731</vt:i4>
      </vt:variant>
      <vt:variant>
        <vt:i4>87</vt:i4>
      </vt:variant>
      <vt:variant>
        <vt:i4>0</vt:i4>
      </vt:variant>
      <vt:variant>
        <vt:i4>5</vt:i4>
      </vt:variant>
      <vt:variant>
        <vt:lpwstr>https://www.nanoo.tv/link/v/ZdVkukrL</vt:lpwstr>
      </vt:variant>
      <vt:variant>
        <vt:lpwstr/>
      </vt:variant>
      <vt:variant>
        <vt:i4>1048602</vt:i4>
      </vt:variant>
      <vt:variant>
        <vt:i4>81</vt:i4>
      </vt:variant>
      <vt:variant>
        <vt:i4>0</vt:i4>
      </vt:variant>
      <vt:variant>
        <vt:i4>5</vt:i4>
      </vt:variant>
      <vt:variant>
        <vt:lpwstr>https://www.nanoo.tv/link/v/bkKJrWaz</vt:lpwstr>
      </vt:variant>
      <vt:variant>
        <vt:lpwstr/>
      </vt:variant>
      <vt:variant>
        <vt:i4>1507381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_Toc47266150</vt:lpwstr>
      </vt:variant>
      <vt:variant>
        <vt:i4>1966132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_Toc47266149</vt:lpwstr>
      </vt:variant>
      <vt:variant>
        <vt:i4>2031668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_Toc47266148</vt:lpwstr>
      </vt:variant>
      <vt:variant>
        <vt:i4>1048628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_Toc47266147</vt:lpwstr>
      </vt:variant>
      <vt:variant>
        <vt:i4>1114164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_Toc47266146</vt:lpwstr>
      </vt:variant>
      <vt:variant>
        <vt:i4>1179700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_Toc47266145</vt:lpwstr>
      </vt:variant>
      <vt:variant>
        <vt:i4>1245236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_Toc47266144</vt:lpwstr>
      </vt:variant>
      <vt:variant>
        <vt:i4>1310772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_Toc47266143</vt:lpwstr>
      </vt:variant>
      <vt:variant>
        <vt:i4>1376308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_Toc47266142</vt:lpwstr>
      </vt:variant>
      <vt:variant>
        <vt:i4>1441844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_Toc47266141</vt:lpwstr>
      </vt:variant>
      <vt:variant>
        <vt:i4>1507380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_Toc47266140</vt:lpwstr>
      </vt:variant>
      <vt:variant>
        <vt:i4>1966131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_Toc47266139</vt:lpwstr>
      </vt:variant>
      <vt:variant>
        <vt:i4>2031667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_Toc47266138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Voegtli, Priska BKSD</dc:creator>
  <cp:keywords/>
  <cp:lastModifiedBy>Dettwiler, Lukas (ITSBL)</cp:lastModifiedBy>
  <cp:revision>2</cp:revision>
  <cp:lastPrinted>2021-09-28T15:22:00Z</cp:lastPrinted>
  <dcterms:created xsi:type="dcterms:W3CDTF">2023-05-10T16:05:00Z</dcterms:created>
  <dcterms:modified xsi:type="dcterms:W3CDTF">2023-05-10T16:05:00Z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0x010100281480703B7AC4498CBCD00BF32981CD</vt:lpwstr>
  </property>
</Properties>
</file>