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67FEF" w14:textId="77777777" w:rsidR="00D64DC6" w:rsidRDefault="00D64DC6" w:rsidP="00065802">
      <w:pPr>
        <w:spacing w:before="3960" w:after="240"/>
        <w:ind w:left="-992"/>
        <w:rPr>
          <w:color w:val="FF0000"/>
          <w:sz w:val="48"/>
        </w:rPr>
      </w:pPr>
      <w:r w:rsidRPr="00D64DC6">
        <w:rPr>
          <w:rFonts w:eastAsia="Arial"/>
          <w:noProof/>
          <w:color w:val="FC0011"/>
          <w:lang w:val="de-DE" w:eastAsia="de-DE"/>
        </w:rPr>
        <w:drawing>
          <wp:anchor distT="0" distB="0" distL="114300" distR="114300" simplePos="0" relativeHeight="251658240" behindDoc="1" locked="0" layoutInCell="0" allowOverlap="1" wp14:anchorId="691FF7AE" wp14:editId="0A6DAB5A">
            <wp:simplePos x="0" y="0"/>
            <wp:positionH relativeFrom="column">
              <wp:posOffset>-900430</wp:posOffset>
            </wp:positionH>
            <wp:positionV relativeFrom="paragraph">
              <wp:posOffset>3076575</wp:posOffset>
            </wp:positionV>
            <wp:extent cx="7562850" cy="6496050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6"/>
                    <a:stretch/>
                  </pic:blipFill>
                  <pic:spPr bwMode="auto">
                    <a:xfrm>
                      <a:off x="0" y="0"/>
                      <a:ext cx="75628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DC6">
        <w:rPr>
          <w:color w:val="FF0000"/>
          <w:sz w:val="48"/>
        </w:rPr>
        <w:t>INFORMATIK SCHULEN BASELLAND IT.SBL</w:t>
      </w:r>
    </w:p>
    <w:p w14:paraId="7F46BAED" w14:textId="77777777" w:rsidR="00D64DC6" w:rsidRDefault="00065802">
      <w:pPr>
        <w:rPr>
          <w:color w:val="FF0000"/>
          <w:sz w:val="48"/>
        </w:rPr>
      </w:pPr>
      <w:r w:rsidRPr="00D64DC6">
        <w:rPr>
          <w:rFonts w:eastAsia="Arial"/>
          <w:noProof/>
          <w:color w:val="FC0011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346B5" wp14:editId="11CC4B46">
                <wp:simplePos x="0" y="0"/>
                <wp:positionH relativeFrom="column">
                  <wp:posOffset>1671320</wp:posOffset>
                </wp:positionH>
                <wp:positionV relativeFrom="paragraph">
                  <wp:posOffset>5793105</wp:posOffset>
                </wp:positionV>
                <wp:extent cx="4836160" cy="342900"/>
                <wp:effectExtent l="0" t="0" r="0" b="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61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18977" w14:textId="4051E037" w:rsidR="00D64DC6" w:rsidRPr="008D69E6" w:rsidRDefault="00D64DC6" w:rsidP="00D64DC6">
                            <w:pPr>
                              <w:jc w:val="right"/>
                              <w:rPr>
                                <w:b/>
                                <w:color w:val="FFFFFF"/>
                                <w:szCs w:val="44"/>
                              </w:rPr>
                            </w:pPr>
                            <w:r w:rsidRPr="008D69E6">
                              <w:rPr>
                                <w:b/>
                                <w:color w:val="FFFFFF"/>
                                <w:szCs w:val="44"/>
                              </w:rPr>
                              <w:t xml:space="preserve">Version 1.0 I </w:t>
                            </w:r>
                            <w:r w:rsidR="0043659B">
                              <w:rPr>
                                <w:b/>
                                <w:color w:val="FFFFFF"/>
                                <w:szCs w:val="44"/>
                              </w:rPr>
                              <w:t>23.7</w:t>
                            </w:r>
                            <w:r w:rsidR="005D55C0">
                              <w:rPr>
                                <w:b/>
                                <w:color w:val="FFFFFF"/>
                                <w:szCs w:val="44"/>
                              </w:rPr>
                              <w:t>.2018</w:t>
                            </w:r>
                            <w:r w:rsidRPr="008D69E6">
                              <w:rPr>
                                <w:b/>
                                <w:color w:val="FFFFFF"/>
                                <w:szCs w:val="44"/>
                              </w:rPr>
                              <w:t xml:space="preserve"> I </w:t>
                            </w:r>
                            <w:r w:rsidR="005D55C0">
                              <w:rPr>
                                <w:b/>
                                <w:color w:val="FFFFFF"/>
                                <w:szCs w:val="44"/>
                              </w:rPr>
                              <w:t>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5346B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31.6pt;margin-top:456.15pt;width:380.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" filled="f" stroked="f" strokecolor="white">
                <v:textbox>
                  <w:txbxContent>
                    <w:p w14:paraId="23C18977" w14:textId="4051E037" w:rsidR="00D64DC6" w:rsidRPr="008D69E6" w:rsidRDefault="00D64DC6" w:rsidP="00D64DC6">
                      <w:pPr>
                        <w:jc w:val="right"/>
                        <w:rPr>
                          <w:b/>
                          <w:color w:val="FFFFFF"/>
                          <w:szCs w:val="44"/>
                        </w:rPr>
                      </w:pPr>
                      <w:r w:rsidRPr="008D69E6">
                        <w:rPr>
                          <w:b/>
                          <w:color w:val="FFFFFF"/>
                          <w:szCs w:val="44"/>
                        </w:rPr>
                        <w:t xml:space="preserve">Version 1.0 I </w:t>
                      </w:r>
                      <w:r w:rsidR="0043659B">
                        <w:rPr>
                          <w:b/>
                          <w:color w:val="FFFFFF"/>
                          <w:szCs w:val="44"/>
                        </w:rPr>
                        <w:t>23.7</w:t>
                      </w:r>
                      <w:bookmarkStart w:id="1" w:name="_GoBack"/>
                      <w:bookmarkEnd w:id="1"/>
                      <w:r w:rsidR="005D55C0">
                        <w:rPr>
                          <w:b/>
                          <w:color w:val="FFFFFF"/>
                          <w:szCs w:val="44"/>
                        </w:rPr>
                        <w:t>.2018</w:t>
                      </w:r>
                      <w:r w:rsidRPr="008D69E6">
                        <w:rPr>
                          <w:b/>
                          <w:color w:val="FFFFFF"/>
                          <w:szCs w:val="44"/>
                        </w:rPr>
                        <w:t xml:space="preserve"> I </w:t>
                      </w:r>
                      <w:r w:rsidR="005D55C0">
                        <w:rPr>
                          <w:b/>
                          <w:color w:val="FFFFFF"/>
                          <w:szCs w:val="44"/>
                        </w:rPr>
                        <w:t>DEL</w:t>
                      </w:r>
                    </w:p>
                  </w:txbxContent>
                </v:textbox>
              </v:shape>
            </w:pict>
          </mc:Fallback>
        </mc:AlternateContent>
      </w:r>
      <w:r w:rsidRPr="00D64DC6">
        <w:rPr>
          <w:rFonts w:eastAsia="Arial"/>
          <w:noProof/>
          <w:color w:val="FC0011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7074C6" wp14:editId="263CC08C">
                <wp:simplePos x="0" y="0"/>
                <wp:positionH relativeFrom="column">
                  <wp:posOffset>-558800</wp:posOffset>
                </wp:positionH>
                <wp:positionV relativeFrom="paragraph">
                  <wp:posOffset>2907030</wp:posOffset>
                </wp:positionV>
                <wp:extent cx="6924675" cy="1219200"/>
                <wp:effectExtent l="0" t="0" r="0" b="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BE541" w14:textId="77777777" w:rsidR="00D64DC6" w:rsidRPr="00AC7A85" w:rsidRDefault="00FE34D7" w:rsidP="00D64DC6">
                            <w:pPr>
                              <w:rPr>
                                <w:color w:val="FFFFFF"/>
                                <w:sz w:val="72"/>
                                <w:szCs w:val="88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88"/>
                              </w:rPr>
                              <w:t>RASPBERRY PI</w:t>
                            </w:r>
                            <w:r w:rsidR="00D86310">
                              <w:rPr>
                                <w:color w:val="FFFFFF"/>
                                <w:sz w:val="72"/>
                                <w:szCs w:val="88"/>
                              </w:rPr>
                              <w:t xml:space="preserve"> </w:t>
                            </w:r>
                            <w:r w:rsidR="005D55C0">
                              <w:rPr>
                                <w:color w:val="FFFFFF"/>
                                <w:sz w:val="72"/>
                                <w:szCs w:val="88"/>
                              </w:rPr>
                              <w:t>WORKSHOP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148E7BB" id="Text Box 22" o:spid="_x0000_s1027" type="#_x0000_t202" style="position:absolute;margin-left:-44pt;margin-top:228.9pt;width:545.2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" filled="f" stroked="f" strokecolor="white">
                <v:textbox>
                  <w:txbxContent>
                    <w:p w:rsidR="00D64DC6" w:rsidRPr="00AC7A85" w:rsidRDefault="00FE34D7" w:rsidP="00D64DC6">
                      <w:pPr>
                        <w:rPr>
                          <w:color w:val="FFFFFF"/>
                          <w:sz w:val="72"/>
                          <w:szCs w:val="88"/>
                        </w:rPr>
                      </w:pPr>
                      <w:r>
                        <w:rPr>
                          <w:color w:val="FFFFFF"/>
                          <w:sz w:val="72"/>
                          <w:szCs w:val="88"/>
                        </w:rPr>
                        <w:t>RASPBERRY PI</w:t>
                      </w:r>
                      <w:r w:rsidR="00D86310">
                        <w:rPr>
                          <w:color w:val="FFFFFF"/>
                          <w:sz w:val="72"/>
                          <w:szCs w:val="88"/>
                        </w:rPr>
                        <w:t xml:space="preserve"> </w:t>
                      </w:r>
                      <w:r w:rsidR="005D55C0">
                        <w:rPr>
                          <w:color w:val="FFFFFF"/>
                          <w:sz w:val="72"/>
                          <w:szCs w:val="88"/>
                        </w:rPr>
                        <w:t>WORKSHOP</w:t>
                      </w:r>
                    </w:p>
                  </w:txbxContent>
                </v:textbox>
              </v:shape>
            </w:pict>
          </mc:Fallback>
        </mc:AlternateContent>
      </w:r>
      <w:r w:rsidR="00D64DC6" w:rsidRPr="00D64DC6">
        <w:rPr>
          <w:rFonts w:eastAsia="Arial"/>
          <w:noProof/>
          <w:color w:val="FC0011"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B394ED" wp14:editId="1B650850">
                <wp:simplePos x="0" y="0"/>
                <wp:positionH relativeFrom="column">
                  <wp:posOffset>-624205</wp:posOffset>
                </wp:positionH>
                <wp:positionV relativeFrom="paragraph">
                  <wp:posOffset>673100</wp:posOffset>
                </wp:positionV>
                <wp:extent cx="6924675" cy="723900"/>
                <wp:effectExtent l="0" t="0" r="0" b="0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EB040" w14:textId="77777777" w:rsidR="00D64DC6" w:rsidRPr="00AC7A85" w:rsidRDefault="00D64DC6" w:rsidP="00D64DC6">
                            <w:pPr>
                              <w:jc w:val="center"/>
                              <w:rPr>
                                <w:color w:val="FFFFFF"/>
                                <w:sz w:val="72"/>
                                <w:szCs w:val="88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88"/>
                              </w:rPr>
                              <w:t>ANLEITUNG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03BA42B" id="_x0000_s1028" type="#_x0000_t202" style="position:absolute;margin-left:-49.15pt;margin-top:53pt;width:545.2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" filled="f" stroked="f" strokecolor="white">
                <v:textbox>
                  <w:txbxContent>
                    <w:p w:rsidR="00D64DC6" w:rsidRPr="00AC7A85" w:rsidRDefault="00D64DC6" w:rsidP="00D64DC6">
                      <w:pPr>
                        <w:jc w:val="center"/>
                        <w:rPr>
                          <w:color w:val="FFFFFF"/>
                          <w:sz w:val="72"/>
                          <w:szCs w:val="88"/>
                        </w:rPr>
                      </w:pPr>
                      <w:r>
                        <w:rPr>
                          <w:color w:val="FFFFFF"/>
                          <w:sz w:val="72"/>
                          <w:szCs w:val="88"/>
                        </w:rPr>
                        <w:t>ANLEITUNG</w:t>
                      </w:r>
                    </w:p>
                  </w:txbxContent>
                </v:textbox>
              </v:shape>
            </w:pict>
          </mc:Fallback>
        </mc:AlternateContent>
      </w:r>
      <w:r w:rsidR="00D64DC6">
        <w:rPr>
          <w:color w:val="FF0000"/>
          <w:sz w:val="48"/>
        </w:rPr>
        <w:br w:type="page"/>
      </w:r>
    </w:p>
    <w:p w14:paraId="577E24C3" w14:textId="77777777" w:rsidR="003E5218" w:rsidRPr="003E5218" w:rsidRDefault="00477BC0">
      <w:pPr>
        <w:pStyle w:val="Verzeichnis1"/>
        <w:rPr>
          <w:rFonts w:asciiTheme="minorHAnsi" w:eastAsiaTheme="minorEastAsia" w:hAnsiTheme="minorHAnsi"/>
          <w:noProof/>
          <w:color w:val="auto"/>
          <w:sz w:val="22"/>
          <w:lang w:eastAsia="de-DE"/>
        </w:rPr>
      </w:pPr>
      <w:r w:rsidRPr="00477BC0">
        <w:lastRenderedPageBreak/>
        <w:t>INHALTSVERZEICHNIS</w:t>
      </w:r>
      <w:r>
        <w:br/>
      </w:r>
      <w:r w:rsidR="003E5218">
        <w:rPr>
          <w:rFonts w:cs="Arial"/>
          <w:sz w:val="22"/>
        </w:rPr>
        <w:br/>
      </w:r>
      <w:r w:rsidRPr="003E5218">
        <w:rPr>
          <w:rFonts w:cs="Arial"/>
          <w:sz w:val="22"/>
        </w:rPr>
        <w:fldChar w:fldCharType="begin"/>
      </w:r>
      <w:r w:rsidRPr="003E5218">
        <w:rPr>
          <w:rFonts w:cs="Arial"/>
          <w:sz w:val="22"/>
        </w:rPr>
        <w:instrText xml:space="preserve"> TOC \o "1-3" \h \z \u </w:instrText>
      </w:r>
      <w:r w:rsidRPr="003E5218">
        <w:rPr>
          <w:rFonts w:cs="Arial"/>
          <w:sz w:val="22"/>
        </w:rPr>
        <w:fldChar w:fldCharType="separate"/>
      </w:r>
      <w:hyperlink w:anchor="_Toc517942583" w:history="1">
        <w:r w:rsidR="003E5218" w:rsidRPr="003E5218">
          <w:rPr>
            <w:rStyle w:val="Hyperlink"/>
            <w:noProof/>
            <w:sz w:val="22"/>
          </w:rPr>
          <w:t>Raspberry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_Toc517942583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3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1D5520B0" w14:textId="77777777" w:rsidR="003E5218" w:rsidRPr="003E5218" w:rsidRDefault="00543E34">
      <w:pPr>
        <w:pStyle w:val="Verzeichnis1"/>
        <w:rPr>
          <w:rFonts w:asciiTheme="minorHAnsi" w:eastAsiaTheme="minorEastAsia" w:hAnsiTheme="minorHAnsi"/>
          <w:noProof/>
          <w:color w:val="auto"/>
          <w:sz w:val="22"/>
          <w:lang w:eastAsia="de-DE"/>
        </w:rPr>
      </w:pPr>
      <w:hyperlink w:anchor="_Toc517942584" w:history="1">
        <w:r w:rsidR="003E5218" w:rsidRPr="003E5218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3E5218" w:rsidRPr="003E5218">
          <w:rPr>
            <w:rFonts w:asciiTheme="minorHAnsi" w:eastAsiaTheme="minorEastAsia" w:hAnsiTheme="minorHAnsi"/>
            <w:noProof/>
            <w:color w:val="auto"/>
            <w:sz w:val="22"/>
            <w:lang w:eastAsia="de-DE"/>
          </w:rPr>
          <w:tab/>
        </w:r>
        <w:r w:rsidR="003E5218" w:rsidRPr="003E5218">
          <w:rPr>
            <w:rStyle w:val="Hyperlink"/>
            <w:noProof/>
            <w:sz w:val="22"/>
          </w:rPr>
          <w:t>Inbetriebnahme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_Toc517942584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3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65D3BD3A" w14:textId="77777777" w:rsidR="003E5218" w:rsidRPr="003E5218" w:rsidRDefault="00543E34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7942585" w:history="1">
        <w:r w:rsidR="003E5218" w:rsidRPr="003E5218">
          <w:rPr>
            <w:rStyle w:val="Hyperlink"/>
            <w:noProof/>
            <w:sz w:val="22"/>
          </w:rPr>
          <w:t>1.1</w:t>
        </w:r>
        <w:r w:rsidR="003E5218" w:rsidRPr="003E5218">
          <w:rPr>
            <w:rFonts w:asciiTheme="minorHAnsi" w:eastAsiaTheme="minorEastAsia" w:hAnsiTheme="minorHAnsi"/>
            <w:noProof/>
            <w:sz w:val="22"/>
            <w:lang w:eastAsia="de-DE"/>
          </w:rPr>
          <w:tab/>
        </w:r>
        <w:r w:rsidR="003E5218" w:rsidRPr="003E5218">
          <w:rPr>
            <w:rStyle w:val="Hyperlink"/>
            <w:noProof/>
            <w:sz w:val="22"/>
          </w:rPr>
          <w:t>Material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_Toc517942585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3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070F4A3E" w14:textId="77777777" w:rsidR="003E5218" w:rsidRPr="003E5218" w:rsidRDefault="00543E34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7942586" w:history="1">
        <w:r w:rsidR="003E5218" w:rsidRPr="003E5218">
          <w:rPr>
            <w:rStyle w:val="Hyperlink"/>
            <w:noProof/>
            <w:sz w:val="22"/>
          </w:rPr>
          <w:t>1.2</w:t>
        </w:r>
        <w:r w:rsidR="003E5218" w:rsidRPr="003E5218">
          <w:rPr>
            <w:rFonts w:asciiTheme="minorHAnsi" w:eastAsiaTheme="minorEastAsia" w:hAnsiTheme="minorHAnsi"/>
            <w:noProof/>
            <w:sz w:val="22"/>
            <w:lang w:eastAsia="de-DE"/>
          </w:rPr>
          <w:tab/>
        </w:r>
        <w:r w:rsidR="003E5218" w:rsidRPr="003E5218">
          <w:rPr>
            <w:rStyle w:val="Hyperlink"/>
            <w:noProof/>
            <w:sz w:val="22"/>
          </w:rPr>
          <w:t>Übersicht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_Toc517942586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4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709FDCC6" w14:textId="77777777" w:rsidR="003E5218" w:rsidRPr="003E5218" w:rsidRDefault="00543E34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7942587" w:history="1">
        <w:r w:rsidR="003E5218" w:rsidRPr="003E5218">
          <w:rPr>
            <w:rStyle w:val="Hyperlink"/>
            <w:noProof/>
            <w:sz w:val="22"/>
          </w:rPr>
          <w:t>1.3</w:t>
        </w:r>
        <w:r w:rsidR="003E5218" w:rsidRPr="003E5218">
          <w:rPr>
            <w:rFonts w:asciiTheme="minorHAnsi" w:eastAsiaTheme="minorEastAsia" w:hAnsiTheme="minorHAnsi"/>
            <w:noProof/>
            <w:sz w:val="22"/>
            <w:lang w:eastAsia="de-DE"/>
          </w:rPr>
          <w:tab/>
        </w:r>
        <w:r w:rsidR="003E5218" w:rsidRPr="003E5218">
          <w:rPr>
            <w:rStyle w:val="Hyperlink"/>
            <w:noProof/>
            <w:sz w:val="22"/>
          </w:rPr>
          <w:t>Inbetriebnahme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_Toc517942587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4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3FE5973C" w14:textId="77777777" w:rsidR="003E5218" w:rsidRPr="003E5218" w:rsidRDefault="00543E34">
      <w:pPr>
        <w:pStyle w:val="Verzeichnis1"/>
        <w:rPr>
          <w:rFonts w:asciiTheme="minorHAnsi" w:eastAsiaTheme="minorEastAsia" w:hAnsiTheme="minorHAnsi"/>
          <w:noProof/>
          <w:color w:val="auto"/>
          <w:sz w:val="22"/>
          <w:lang w:eastAsia="de-DE"/>
        </w:rPr>
      </w:pPr>
      <w:hyperlink w:anchor="_Toc517942588" w:history="1">
        <w:r w:rsidR="003E5218" w:rsidRPr="003E5218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3E5218" w:rsidRPr="003E5218">
          <w:rPr>
            <w:rFonts w:asciiTheme="minorHAnsi" w:eastAsiaTheme="minorEastAsia" w:hAnsiTheme="minorHAnsi"/>
            <w:noProof/>
            <w:color w:val="auto"/>
            <w:sz w:val="22"/>
            <w:lang w:eastAsia="de-DE"/>
          </w:rPr>
          <w:tab/>
        </w:r>
        <w:r w:rsidR="003E5218" w:rsidRPr="003E5218">
          <w:rPr>
            <w:rStyle w:val="Hyperlink"/>
            <w:noProof/>
            <w:sz w:val="22"/>
          </w:rPr>
          <w:t>Installation des Betriebssystems und der Software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_Toc517942588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5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65E7A3A6" w14:textId="77777777" w:rsidR="003E5218" w:rsidRPr="003E5218" w:rsidRDefault="00543E34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7942589" w:history="1">
        <w:r w:rsidR="003E5218" w:rsidRPr="003E5218">
          <w:rPr>
            <w:rStyle w:val="Hyperlink"/>
            <w:noProof/>
            <w:sz w:val="22"/>
          </w:rPr>
          <w:t>2.1</w:t>
        </w:r>
        <w:r w:rsidR="003E5218" w:rsidRPr="003E5218">
          <w:rPr>
            <w:rFonts w:asciiTheme="minorHAnsi" w:eastAsiaTheme="minorEastAsia" w:hAnsiTheme="minorHAnsi"/>
            <w:noProof/>
            <w:sz w:val="22"/>
            <w:lang w:eastAsia="de-DE"/>
          </w:rPr>
          <w:tab/>
        </w:r>
        <w:r w:rsidR="003E5218" w:rsidRPr="003E5218">
          <w:rPr>
            <w:rStyle w:val="Hyperlink"/>
            <w:noProof/>
            <w:sz w:val="22"/>
          </w:rPr>
          <w:t>SD-Karte vorbereiten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_Toc517942589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5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027E02C2" w14:textId="77777777" w:rsidR="003E5218" w:rsidRPr="003E5218" w:rsidRDefault="00543E34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7942590" w:history="1">
        <w:r w:rsidR="003E5218" w:rsidRPr="003E5218">
          <w:rPr>
            <w:rStyle w:val="Hyperlink"/>
            <w:noProof/>
            <w:sz w:val="22"/>
          </w:rPr>
          <w:t>2.2</w:t>
        </w:r>
        <w:r w:rsidR="003E5218" w:rsidRPr="003E5218">
          <w:rPr>
            <w:rFonts w:asciiTheme="minorHAnsi" w:eastAsiaTheme="minorEastAsia" w:hAnsiTheme="minorHAnsi"/>
            <w:noProof/>
            <w:sz w:val="22"/>
            <w:lang w:eastAsia="de-DE"/>
          </w:rPr>
          <w:tab/>
        </w:r>
        <w:r w:rsidR="003E5218" w:rsidRPr="003E5218">
          <w:rPr>
            <w:rStyle w:val="Hyperlink"/>
            <w:noProof/>
            <w:sz w:val="22"/>
          </w:rPr>
          <w:t>Software auf die SD Karte verschieben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_Toc517942590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6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373C6BB9" w14:textId="77777777" w:rsidR="003E5218" w:rsidRPr="003E5218" w:rsidRDefault="00543E34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7942591" w:history="1">
        <w:r w:rsidR="003E5218" w:rsidRPr="003E5218">
          <w:rPr>
            <w:rStyle w:val="Hyperlink"/>
            <w:noProof/>
            <w:sz w:val="22"/>
          </w:rPr>
          <w:t>2.3</w:t>
        </w:r>
        <w:r w:rsidR="003E5218" w:rsidRPr="003E5218">
          <w:rPr>
            <w:rFonts w:asciiTheme="minorHAnsi" w:eastAsiaTheme="minorEastAsia" w:hAnsiTheme="minorHAnsi"/>
            <w:noProof/>
            <w:sz w:val="22"/>
            <w:lang w:eastAsia="de-DE"/>
          </w:rPr>
          <w:tab/>
        </w:r>
        <w:r w:rsidR="003E5218" w:rsidRPr="003E5218">
          <w:rPr>
            <w:rStyle w:val="Hyperlink"/>
            <w:noProof/>
            <w:sz w:val="22"/>
          </w:rPr>
          <w:t>Bootvorgang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_Toc517942591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6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23FD683C" w14:textId="77777777" w:rsidR="003E5218" w:rsidRPr="003E5218" w:rsidRDefault="00543E34">
      <w:pPr>
        <w:pStyle w:val="Verzeichnis1"/>
        <w:rPr>
          <w:rFonts w:asciiTheme="minorHAnsi" w:eastAsiaTheme="minorEastAsia" w:hAnsiTheme="minorHAnsi"/>
          <w:noProof/>
          <w:color w:val="auto"/>
          <w:sz w:val="22"/>
          <w:lang w:eastAsia="de-DE"/>
        </w:rPr>
      </w:pPr>
      <w:hyperlink w:anchor="_Toc517942592" w:history="1">
        <w:r w:rsidR="003E5218" w:rsidRPr="003E5218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3E5218" w:rsidRPr="003E5218">
          <w:rPr>
            <w:rFonts w:asciiTheme="minorHAnsi" w:eastAsiaTheme="minorEastAsia" w:hAnsiTheme="minorHAnsi"/>
            <w:noProof/>
            <w:color w:val="auto"/>
            <w:sz w:val="22"/>
            <w:lang w:eastAsia="de-DE"/>
          </w:rPr>
          <w:tab/>
        </w:r>
        <w:r w:rsidR="003E5218" w:rsidRPr="003E5218">
          <w:rPr>
            <w:rStyle w:val="Hyperlink"/>
            <w:noProof/>
            <w:sz w:val="22"/>
          </w:rPr>
          <w:t>Aufgaben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_Toc517942592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8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4B948FFA" w14:textId="77777777" w:rsidR="003E5218" w:rsidRPr="003E5218" w:rsidRDefault="00543E34">
      <w:pPr>
        <w:pStyle w:val="Verzeichnis1"/>
        <w:rPr>
          <w:rFonts w:asciiTheme="minorHAnsi" w:eastAsiaTheme="minorEastAsia" w:hAnsiTheme="minorHAnsi"/>
          <w:noProof/>
          <w:color w:val="auto"/>
          <w:sz w:val="22"/>
          <w:lang w:eastAsia="de-DE"/>
        </w:rPr>
      </w:pPr>
      <w:hyperlink w:anchor="_Toc517942593" w:history="1">
        <w:r w:rsidR="003E5218" w:rsidRPr="003E5218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3E5218" w:rsidRPr="003E5218">
          <w:rPr>
            <w:rFonts w:asciiTheme="minorHAnsi" w:eastAsiaTheme="minorEastAsia" w:hAnsiTheme="minorHAnsi"/>
            <w:noProof/>
            <w:color w:val="auto"/>
            <w:sz w:val="22"/>
            <w:lang w:eastAsia="de-DE"/>
          </w:rPr>
          <w:tab/>
        </w:r>
        <w:r w:rsidR="003E5218" w:rsidRPr="003E5218">
          <w:rPr>
            <w:rStyle w:val="Hyperlink"/>
            <w:noProof/>
            <w:sz w:val="22"/>
          </w:rPr>
          <w:t>Linux Terminal-Befehle im Überblick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_Toc517942593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10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1D643CEB" w14:textId="77777777" w:rsidR="003E5218" w:rsidRPr="003E5218" w:rsidRDefault="00543E34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7942594" w:history="1">
        <w:r w:rsidR="003E5218" w:rsidRPr="003E5218">
          <w:rPr>
            <w:rStyle w:val="Hyperlink"/>
            <w:rFonts w:cs="Arial"/>
            <w:noProof/>
            <w:sz w:val="22"/>
          </w:rPr>
          <w:t>Kopieren, Verschieben und Löschen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_Toc517942594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10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2981C7B5" w14:textId="77777777" w:rsidR="003E5218" w:rsidRPr="003E5218" w:rsidRDefault="00543E34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7942595" w:history="1">
        <w:r w:rsidR="003E5218" w:rsidRPr="003E5218">
          <w:rPr>
            <w:rStyle w:val="Hyperlink"/>
            <w:rFonts w:cs="Arial"/>
            <w:noProof/>
            <w:sz w:val="22"/>
          </w:rPr>
          <w:t>Verzeichnisse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_Toc517942595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10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72D73767" w14:textId="77777777" w:rsidR="003E5218" w:rsidRPr="003E5218" w:rsidRDefault="00543E34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7942596" w:history="1">
        <w:r w:rsidR="003E5218" w:rsidRPr="003E5218">
          <w:rPr>
            <w:rStyle w:val="Hyperlink"/>
            <w:rFonts w:cs="Arial"/>
            <w:noProof/>
            <w:sz w:val="22"/>
          </w:rPr>
          <w:t>Dateisysteme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_Toc517942596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10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457563A7" w14:textId="77777777" w:rsidR="003E5218" w:rsidRPr="003E5218" w:rsidRDefault="00543E34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7942597" w:history="1">
        <w:r w:rsidR="003E5218" w:rsidRPr="003E5218">
          <w:rPr>
            <w:rStyle w:val="Hyperlink"/>
            <w:rFonts w:cs="Arial"/>
            <w:noProof/>
            <w:sz w:val="22"/>
          </w:rPr>
          <w:t>Benutzer und Gruppen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_Toc517942597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10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437CD39C" w14:textId="77777777" w:rsidR="003E5218" w:rsidRPr="003E5218" w:rsidRDefault="00543E34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7942598" w:history="1">
        <w:r w:rsidR="003E5218" w:rsidRPr="003E5218">
          <w:rPr>
            <w:rStyle w:val="Hyperlink"/>
            <w:rFonts w:cs="Arial"/>
            <w:noProof/>
            <w:sz w:val="22"/>
          </w:rPr>
          <w:t>System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_Toc517942598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10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26CEEEA0" w14:textId="77777777" w:rsidR="003E5218" w:rsidRPr="003E5218" w:rsidRDefault="00543E34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7942599" w:history="1">
        <w:r w:rsidR="003E5218" w:rsidRPr="003E5218">
          <w:rPr>
            <w:rStyle w:val="Hyperlink"/>
            <w:rFonts w:cs="Arial"/>
            <w:noProof/>
            <w:sz w:val="22"/>
          </w:rPr>
          <w:t>Netzwerk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_Toc517942599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10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6BA539A1" w14:textId="77777777" w:rsidR="003E5218" w:rsidRPr="003E5218" w:rsidRDefault="00543E34">
      <w:pPr>
        <w:pStyle w:val="Verzeichnis1"/>
        <w:rPr>
          <w:rFonts w:asciiTheme="minorHAnsi" w:eastAsiaTheme="minorEastAsia" w:hAnsiTheme="minorHAnsi"/>
          <w:noProof/>
          <w:color w:val="auto"/>
          <w:sz w:val="22"/>
          <w:lang w:eastAsia="de-DE"/>
        </w:rPr>
      </w:pPr>
      <w:hyperlink w:anchor="_Toc517942600" w:history="1">
        <w:r w:rsidR="003E5218" w:rsidRPr="003E5218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3E5218" w:rsidRPr="003E5218">
          <w:rPr>
            <w:rFonts w:asciiTheme="minorHAnsi" w:eastAsiaTheme="minorEastAsia" w:hAnsiTheme="minorHAnsi"/>
            <w:noProof/>
            <w:color w:val="auto"/>
            <w:sz w:val="22"/>
            <w:lang w:eastAsia="de-DE"/>
          </w:rPr>
          <w:tab/>
        </w:r>
        <w:r w:rsidR="003E5218" w:rsidRPr="003E5218">
          <w:rPr>
            <w:rStyle w:val="Hyperlink"/>
            <w:noProof/>
            <w:sz w:val="22"/>
          </w:rPr>
          <w:t>Ergänzungen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_Toc517942600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11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3CA0B699" w14:textId="77777777" w:rsidR="003E5218" w:rsidRPr="003E5218" w:rsidRDefault="00543E34">
      <w:pPr>
        <w:pStyle w:val="Verzeichnis1"/>
        <w:rPr>
          <w:rFonts w:asciiTheme="minorHAnsi" w:eastAsiaTheme="minorEastAsia" w:hAnsiTheme="minorHAnsi"/>
          <w:noProof/>
          <w:color w:val="auto"/>
          <w:sz w:val="22"/>
          <w:lang w:eastAsia="de-DE"/>
        </w:rPr>
      </w:pPr>
      <w:hyperlink w:anchor="_Toc517942601" w:history="1">
        <w:r w:rsidR="003E5218" w:rsidRPr="003E5218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3E5218" w:rsidRPr="003E5218">
          <w:rPr>
            <w:rFonts w:asciiTheme="minorHAnsi" w:eastAsiaTheme="minorEastAsia" w:hAnsiTheme="minorHAnsi"/>
            <w:noProof/>
            <w:color w:val="auto"/>
            <w:sz w:val="22"/>
            <w:lang w:eastAsia="de-DE"/>
          </w:rPr>
          <w:tab/>
        </w:r>
        <w:r w:rsidR="003E5218" w:rsidRPr="003E5218">
          <w:rPr>
            <w:rStyle w:val="Hyperlink"/>
            <w:noProof/>
            <w:sz w:val="22"/>
          </w:rPr>
          <w:t>Hinweise und Quellen</w:t>
        </w:r>
        <w:r w:rsidR="003E5218" w:rsidRPr="003E5218">
          <w:rPr>
            <w:noProof/>
            <w:webHidden/>
            <w:sz w:val="22"/>
          </w:rPr>
          <w:tab/>
        </w:r>
        <w:r w:rsidR="003E5218" w:rsidRPr="003E5218">
          <w:rPr>
            <w:noProof/>
            <w:webHidden/>
            <w:sz w:val="22"/>
          </w:rPr>
          <w:fldChar w:fldCharType="begin"/>
        </w:r>
        <w:r w:rsidR="003E5218" w:rsidRPr="003E5218">
          <w:rPr>
            <w:noProof/>
            <w:webHidden/>
            <w:sz w:val="22"/>
          </w:rPr>
          <w:instrText xml:space="preserve"> PAGEREF _Toc517942601 \h </w:instrText>
        </w:r>
        <w:r w:rsidR="003E5218" w:rsidRPr="003E5218">
          <w:rPr>
            <w:noProof/>
            <w:webHidden/>
            <w:sz w:val="22"/>
          </w:rPr>
        </w:r>
        <w:r w:rsidR="003E5218" w:rsidRPr="003E5218">
          <w:rPr>
            <w:noProof/>
            <w:webHidden/>
            <w:sz w:val="22"/>
          </w:rPr>
          <w:fldChar w:fldCharType="separate"/>
        </w:r>
        <w:r w:rsidR="003E5218">
          <w:rPr>
            <w:noProof/>
            <w:webHidden/>
            <w:sz w:val="22"/>
          </w:rPr>
          <w:t>11</w:t>
        </w:r>
        <w:r w:rsidR="003E5218" w:rsidRPr="003E5218">
          <w:rPr>
            <w:noProof/>
            <w:webHidden/>
            <w:sz w:val="22"/>
          </w:rPr>
          <w:fldChar w:fldCharType="end"/>
        </w:r>
      </w:hyperlink>
    </w:p>
    <w:p w14:paraId="7C89CEA4" w14:textId="77777777" w:rsidR="00CD3758" w:rsidRDefault="00477BC0" w:rsidP="005D55C0">
      <w:pPr>
        <w:pStyle w:val="berschrift1"/>
        <w:numPr>
          <w:ilvl w:val="0"/>
          <w:numId w:val="0"/>
        </w:numPr>
        <w:rPr>
          <w:rFonts w:eastAsia="Times New Roman"/>
          <w:sz w:val="22"/>
          <w:szCs w:val="22"/>
        </w:rPr>
      </w:pPr>
      <w:r w:rsidRPr="003E5218">
        <w:rPr>
          <w:rFonts w:eastAsia="Times New Roman"/>
          <w:sz w:val="22"/>
          <w:szCs w:val="22"/>
        </w:rPr>
        <w:fldChar w:fldCharType="end"/>
      </w:r>
      <w:r w:rsidR="003E5218">
        <w:rPr>
          <w:rFonts w:eastAsia="Times New Roman"/>
          <w:sz w:val="22"/>
          <w:szCs w:val="22"/>
        </w:rPr>
        <w:br/>
      </w:r>
      <w:r w:rsidR="003E5218">
        <w:rPr>
          <w:rFonts w:eastAsia="Times New Roman"/>
          <w:sz w:val="22"/>
          <w:szCs w:val="22"/>
        </w:rPr>
        <w:br/>
      </w:r>
    </w:p>
    <w:p w14:paraId="4DC95939" w14:textId="77777777" w:rsidR="00CD3758" w:rsidRPr="00D52AC0" w:rsidRDefault="00CD3758" w:rsidP="00CD3758">
      <w:pPr>
        <w:pStyle w:val="SAStandard"/>
        <w:spacing w:after="60"/>
        <w:rPr>
          <w:b/>
        </w:rPr>
      </w:pPr>
      <w:r w:rsidRPr="00D52AC0">
        <w:rPr>
          <w:b/>
        </w:rPr>
        <w:t>Impressum</w:t>
      </w:r>
    </w:p>
    <w:p w14:paraId="4070AC0F" w14:textId="6D4F09D1" w:rsidR="00CD3758" w:rsidRPr="00945D2B" w:rsidRDefault="00CD3758" w:rsidP="00945D2B">
      <w:pPr>
        <w:pStyle w:val="SAStandard"/>
      </w:pPr>
      <w:r>
        <w:t>Informatik Schulen Baselland IT.SBL</w:t>
      </w:r>
      <w:r>
        <w:br/>
        <w:t xml:space="preserve">Tatjana </w:t>
      </w:r>
      <w:proofErr w:type="spellStart"/>
      <w:r>
        <w:t>Bralig</w:t>
      </w:r>
      <w:proofErr w:type="spellEnd"/>
      <w:r>
        <w:t xml:space="preserve">, </w:t>
      </w:r>
      <w:r w:rsidR="00D578BB">
        <w:t xml:space="preserve">Céline </w:t>
      </w:r>
      <w:proofErr w:type="spellStart"/>
      <w:r w:rsidR="00D578BB">
        <w:t>Trösch</w:t>
      </w:r>
      <w:proofErr w:type="spellEnd"/>
      <w:r w:rsidR="00D578BB">
        <w:t xml:space="preserve">, </w:t>
      </w:r>
      <w:r>
        <w:t xml:space="preserve">Lukas </w:t>
      </w:r>
      <w:proofErr w:type="spellStart"/>
      <w:r>
        <w:t>Dettwiler</w:t>
      </w:r>
      <w:proofErr w:type="spellEnd"/>
      <w:r>
        <w:br/>
        <w:t xml:space="preserve">Priska </w:t>
      </w:r>
      <w:proofErr w:type="spellStart"/>
      <w:r>
        <w:t>Vögtli</w:t>
      </w:r>
      <w:proofErr w:type="spellEnd"/>
      <w:r>
        <w:t xml:space="preserve"> (Layout)</w:t>
      </w:r>
      <w:r w:rsidR="00A5313A">
        <w:br/>
      </w:r>
      <w:r>
        <w:t>Liestal, 201</w:t>
      </w:r>
      <w:r w:rsidR="00945D2B">
        <w:t>8</w:t>
      </w:r>
      <w:r w:rsidR="003E5218">
        <w:br/>
      </w:r>
      <w:r w:rsidR="00225B21">
        <w:rPr>
          <w:b/>
        </w:rPr>
        <w:br/>
      </w:r>
      <w:r w:rsidRPr="001B430D">
        <w:rPr>
          <w:b/>
        </w:rPr>
        <w:t xml:space="preserve">Nutzungsrecht gemäss Creative </w:t>
      </w:r>
      <w:proofErr w:type="spellStart"/>
      <w:r w:rsidRPr="001B430D">
        <w:rPr>
          <w:b/>
        </w:rPr>
        <w:t>Commons</w:t>
      </w:r>
      <w:proofErr w:type="spellEnd"/>
      <w:r>
        <w:rPr>
          <w:rStyle w:val="Funotenzeichen"/>
          <w:b/>
        </w:rPr>
        <w:footnoteReference w:id="1"/>
      </w:r>
      <w:r w:rsidR="003E5218">
        <w:rPr>
          <w:b/>
        </w:rPr>
        <w:br/>
      </w:r>
      <w:r w:rsidR="00225B21" w:rsidRPr="003E5218">
        <w:rPr>
          <w:b/>
          <w:sz w:val="8"/>
          <w:szCs w:val="8"/>
        </w:rPr>
        <w:br/>
      </w:r>
      <w:r w:rsidRPr="001B430D">
        <w:rPr>
          <w:rFonts w:eastAsia="Times New Roman"/>
          <w:noProof/>
          <w:szCs w:val="22"/>
          <w:lang w:val="de-DE" w:eastAsia="de-DE"/>
        </w:rPr>
        <w:drawing>
          <wp:inline distT="0" distB="0" distL="0" distR="0" wp14:anchorId="0DFCB218" wp14:editId="3248EBB5">
            <wp:extent cx="1769110" cy="615950"/>
            <wp:effectExtent l="0" t="0" r="254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598CF" w14:textId="31883FC4" w:rsidR="005D55C0" w:rsidRPr="005D55C0" w:rsidRDefault="00477BC0" w:rsidP="005D55C0">
      <w:pPr>
        <w:pStyle w:val="berschrift1"/>
        <w:numPr>
          <w:ilvl w:val="0"/>
          <w:numId w:val="0"/>
        </w:numPr>
      </w:pPr>
      <w:r w:rsidRPr="00477BC0">
        <w:rPr>
          <w:rFonts w:eastAsia="Times New Roman"/>
        </w:rPr>
        <w:br w:type="page"/>
      </w:r>
      <w:bookmarkStart w:id="0" w:name="_Toc517942583"/>
      <w:proofErr w:type="spellStart"/>
      <w:r w:rsidR="00FC026A">
        <w:lastRenderedPageBreak/>
        <w:t>Raspberry</w:t>
      </w:r>
      <w:bookmarkEnd w:id="0"/>
      <w:proofErr w:type="spellEnd"/>
      <w:r w:rsidR="00FC026A">
        <w:t xml:space="preserve"> </w:t>
      </w:r>
    </w:p>
    <w:p w14:paraId="4944237A" w14:textId="224F4A39" w:rsidR="005D55C0" w:rsidRPr="00856FA7" w:rsidRDefault="005D55C0" w:rsidP="005D55C0">
      <w:pPr>
        <w:pStyle w:val="SAStandard"/>
      </w:pPr>
      <w:r w:rsidRPr="00856FA7">
        <w:t>Der «</w:t>
      </w:r>
      <w:proofErr w:type="spellStart"/>
      <w:r w:rsidR="002A1F0E">
        <w:t>Raspberry</w:t>
      </w:r>
      <w:proofErr w:type="spellEnd"/>
      <w:r w:rsidR="002A1F0E">
        <w:t xml:space="preserve"> Pi</w:t>
      </w:r>
      <w:r w:rsidRPr="00856FA7">
        <w:t>»</w:t>
      </w:r>
      <w:r w:rsidR="0068080E">
        <w:t xml:space="preserve"> (</w:t>
      </w:r>
      <w:r w:rsidRPr="00856FA7">
        <w:rPr>
          <w:sz w:val="20"/>
        </w:rPr>
        <w:t>vgl.: www.raspberrypi.org</w:t>
      </w:r>
      <w:r>
        <w:rPr>
          <w:sz w:val="20"/>
        </w:rPr>
        <w:t xml:space="preserve">) </w:t>
      </w:r>
      <w:r w:rsidRPr="00856FA7">
        <w:t>ist ein Computer, der auf einer kleinen Platine Platz hat. Alle nötigen Anschlüsse sind vorhanden und mit Monitor, Tastatur und Maus lässt er sich wie ein «grosser» Computer bedienen.</w:t>
      </w:r>
    </w:p>
    <w:p w14:paraId="5611D6D6" w14:textId="77777777" w:rsidR="005D55C0" w:rsidRDefault="00977E5B" w:rsidP="005D55C0">
      <w:pPr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  <w:lang w:val="de-DE" w:eastAsia="de-DE"/>
        </w:rPr>
        <w:drawing>
          <wp:inline distT="0" distB="0" distL="0" distR="0" wp14:anchorId="32873FF1" wp14:editId="09ACDB71">
            <wp:extent cx="3384000" cy="2257169"/>
            <wp:effectExtent l="0" t="0" r="0" b="381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2_fu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611" cy="227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AF94" w14:textId="77777777" w:rsidR="005D55C0" w:rsidRPr="00DA3669" w:rsidRDefault="002A1F0E" w:rsidP="005D55C0">
      <w:pPr>
        <w:rPr>
          <w:rFonts w:cs="Arial"/>
          <w:sz w:val="16"/>
          <w:szCs w:val="16"/>
        </w:rPr>
      </w:pPr>
      <w:proofErr w:type="spellStart"/>
      <w:r>
        <w:rPr>
          <w:rFonts w:cs="Arial"/>
          <w:sz w:val="18"/>
          <w:szCs w:val="16"/>
        </w:rPr>
        <w:t>Raspberry</w:t>
      </w:r>
      <w:proofErr w:type="spellEnd"/>
      <w:r>
        <w:rPr>
          <w:rFonts w:cs="Arial"/>
          <w:sz w:val="18"/>
          <w:szCs w:val="16"/>
        </w:rPr>
        <w:t xml:space="preserve"> Pi </w:t>
      </w:r>
      <w:r w:rsidR="00977E5B">
        <w:rPr>
          <w:rFonts w:cs="Arial"/>
          <w:sz w:val="18"/>
          <w:szCs w:val="16"/>
        </w:rPr>
        <w:t>mit offenem Gehäuse</w:t>
      </w:r>
    </w:p>
    <w:p w14:paraId="0F3B8075" w14:textId="77777777" w:rsidR="005D55C0" w:rsidRPr="005D55C0" w:rsidRDefault="005D55C0" w:rsidP="005D55C0">
      <w:pPr>
        <w:pStyle w:val="berschrift1"/>
      </w:pPr>
      <w:bookmarkStart w:id="1" w:name="_Toc517942584"/>
      <w:r w:rsidRPr="005D55C0">
        <w:t>Inbetriebnahme</w:t>
      </w:r>
      <w:bookmarkEnd w:id="1"/>
    </w:p>
    <w:p w14:paraId="78BBCB1D" w14:textId="77777777" w:rsidR="005D55C0" w:rsidRDefault="005D55C0" w:rsidP="005D55C0">
      <w:pPr>
        <w:pStyle w:val="berschrift2"/>
      </w:pPr>
      <w:bookmarkStart w:id="2" w:name="_Toc517942585"/>
      <w:r>
        <w:t>Material</w:t>
      </w:r>
      <w:bookmarkEnd w:id="2"/>
    </w:p>
    <w:p w14:paraId="576C03BB" w14:textId="77777777" w:rsidR="005D55C0" w:rsidRPr="00856FA7" w:rsidRDefault="005D55C0" w:rsidP="005D55C0">
      <w:pPr>
        <w:pStyle w:val="SAStandard"/>
      </w:pPr>
      <w:r w:rsidRPr="00856FA7">
        <w:t>Insgesamt 12 Objekte sind aufgelistet und abgebild</w:t>
      </w:r>
      <w:r>
        <w:t>et. Versuchen Sie</w:t>
      </w:r>
      <w:r w:rsidR="00FD4766">
        <w:t xml:space="preserve"> diese</w:t>
      </w:r>
      <w:r>
        <w:t xml:space="preserve"> </w:t>
      </w:r>
      <w:r w:rsidR="00FD4766">
        <w:t>zuzuordnen</w:t>
      </w:r>
      <w:r>
        <w:t xml:space="preserve">. Bei Ihnen befindet sich der </w:t>
      </w:r>
      <w:proofErr w:type="spellStart"/>
      <w:r w:rsidR="00FE34D7">
        <w:t>Raspberry</w:t>
      </w:r>
      <w:proofErr w:type="spellEnd"/>
      <w:r w:rsidR="00FE34D7">
        <w:t xml:space="preserve"> Pi</w:t>
      </w:r>
      <w:r w:rsidR="00FC026A">
        <w:t xml:space="preserve"> </w:t>
      </w:r>
      <w:r>
        <w:t>bereits im Gehäuse</w:t>
      </w:r>
      <w:r w:rsidR="00FD4766">
        <w:t xml:space="preserve">; somit </w:t>
      </w:r>
      <w:r>
        <w:t xml:space="preserve">haben </w:t>
      </w:r>
      <w:r w:rsidR="00FD4766">
        <w:t xml:space="preserve">Sie </w:t>
      </w:r>
      <w:r>
        <w:t>nur elf</w:t>
      </w:r>
      <w:r w:rsidR="00FD4766">
        <w:t xml:space="preserve"> Objekte. Ü</w:t>
      </w:r>
      <w:r>
        <w:t>berprüfen Sie, ob alles vorhanden ist.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5357"/>
        <w:gridCol w:w="4532"/>
      </w:tblGrid>
      <w:tr w:rsidR="005D55C0" w:rsidRPr="00856FA7" w14:paraId="044AC8E5" w14:textId="77777777" w:rsidTr="005D55C0">
        <w:trPr>
          <w:trHeight w:val="3509"/>
        </w:trPr>
        <w:tc>
          <w:tcPr>
            <w:tcW w:w="5357" w:type="dxa"/>
            <w:shd w:val="clear" w:color="auto" w:fill="auto"/>
          </w:tcPr>
          <w:p w14:paraId="65D801DC" w14:textId="77777777" w:rsidR="005D55C0" w:rsidRPr="00856FA7" w:rsidRDefault="005D55C0" w:rsidP="00A5363D">
            <w:pPr>
              <w:rPr>
                <w:rFonts w:cs="Arial"/>
              </w:rPr>
            </w:pPr>
            <w:r w:rsidRPr="00856FA7">
              <w:rPr>
                <w:rFonts w:cs="Arial"/>
                <w:noProof/>
                <w:lang w:val="de-DE" w:eastAsia="de-DE"/>
              </w:rPr>
              <w:drawing>
                <wp:inline distT="0" distB="0" distL="0" distR="0" wp14:anchorId="476B3E30" wp14:editId="783DA3DB">
                  <wp:extent cx="3240405" cy="2157095"/>
                  <wp:effectExtent l="0" t="0" r="0" b="1905"/>
                  <wp:docPr id="9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36000"/>
                                    </a14:imgEffect>
                                    <a14:imgEffect>
                                      <a14:colorTemperature colorTemp="5830"/>
                                    </a14:imgEffect>
                                    <a14:imgEffect>
                                      <a14:saturation sat="83000"/>
                                    </a14:imgEffect>
                                    <a14:imgEffect>
                                      <a14:brightnessContrast bright="36000" contras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shd w:val="clear" w:color="auto" w:fill="auto"/>
          </w:tcPr>
          <w:p w14:paraId="2ACC4877" w14:textId="77777777" w:rsidR="005D55C0" w:rsidRDefault="005D55C0" w:rsidP="005D55C0">
            <w:pPr>
              <w:pStyle w:val="SAStandard"/>
              <w:numPr>
                <w:ilvl w:val="0"/>
                <w:numId w:val="26"/>
              </w:numPr>
              <w:spacing w:after="0"/>
              <w:ind w:left="310" w:hanging="283"/>
            </w:pPr>
            <w:r w:rsidRPr="00856FA7">
              <w:t>Stromkabel</w:t>
            </w:r>
          </w:p>
          <w:p w14:paraId="7A04B426" w14:textId="77777777" w:rsidR="005D55C0" w:rsidRPr="00856FA7" w:rsidRDefault="005D55C0" w:rsidP="005D55C0">
            <w:pPr>
              <w:pStyle w:val="SAStandard"/>
              <w:numPr>
                <w:ilvl w:val="0"/>
                <w:numId w:val="26"/>
              </w:numPr>
              <w:spacing w:after="0"/>
              <w:ind w:left="310" w:hanging="283"/>
            </w:pPr>
            <w:r w:rsidRPr="00856FA7">
              <w:t>Stromleiste mit Ein/Aus-Schalter</w:t>
            </w:r>
          </w:p>
          <w:p w14:paraId="21801B7B" w14:textId="77777777" w:rsidR="005D55C0" w:rsidRPr="00856FA7" w:rsidRDefault="005D55C0" w:rsidP="005D55C0">
            <w:pPr>
              <w:pStyle w:val="SAStandard"/>
              <w:numPr>
                <w:ilvl w:val="0"/>
                <w:numId w:val="26"/>
              </w:numPr>
              <w:spacing w:after="0"/>
              <w:ind w:left="310" w:hanging="283"/>
            </w:pPr>
            <w:r w:rsidRPr="00856FA7">
              <w:t>Micro-USB Kabel</w:t>
            </w:r>
          </w:p>
          <w:p w14:paraId="4AAAF2F5" w14:textId="77777777" w:rsidR="005D55C0" w:rsidRPr="00856FA7" w:rsidRDefault="005D55C0" w:rsidP="005D55C0">
            <w:pPr>
              <w:pStyle w:val="SAStandard"/>
              <w:numPr>
                <w:ilvl w:val="0"/>
                <w:numId w:val="26"/>
              </w:numPr>
              <w:spacing w:after="0"/>
              <w:ind w:left="310" w:hanging="283"/>
            </w:pPr>
            <w:r w:rsidRPr="00856FA7">
              <w:t>USB Tastatur</w:t>
            </w:r>
          </w:p>
          <w:p w14:paraId="1B378077" w14:textId="77777777" w:rsidR="005D55C0" w:rsidRPr="00856FA7" w:rsidRDefault="005D55C0" w:rsidP="005D55C0">
            <w:pPr>
              <w:pStyle w:val="SAStandard"/>
              <w:numPr>
                <w:ilvl w:val="0"/>
                <w:numId w:val="26"/>
              </w:numPr>
              <w:spacing w:after="0"/>
              <w:ind w:left="310" w:hanging="283"/>
            </w:pPr>
            <w:r w:rsidRPr="00856FA7">
              <w:t>USB Maus</w:t>
            </w:r>
          </w:p>
          <w:p w14:paraId="3B481871" w14:textId="77777777" w:rsidR="005D55C0" w:rsidRPr="00856FA7" w:rsidRDefault="005D55C0" w:rsidP="005D55C0">
            <w:pPr>
              <w:pStyle w:val="SAStandard"/>
              <w:numPr>
                <w:ilvl w:val="0"/>
                <w:numId w:val="26"/>
              </w:numPr>
              <w:spacing w:after="0"/>
              <w:ind w:left="310" w:hanging="283"/>
            </w:pPr>
            <w:r w:rsidRPr="00856FA7">
              <w:t>USB Netzteil</w:t>
            </w:r>
          </w:p>
          <w:p w14:paraId="57DE7E44" w14:textId="77777777" w:rsidR="005D55C0" w:rsidRPr="00856FA7" w:rsidRDefault="005D55C0" w:rsidP="005D55C0">
            <w:pPr>
              <w:pStyle w:val="SAStandard"/>
              <w:numPr>
                <w:ilvl w:val="0"/>
                <w:numId w:val="26"/>
              </w:numPr>
              <w:spacing w:after="0"/>
              <w:ind w:left="310" w:hanging="283"/>
            </w:pPr>
            <w:r w:rsidRPr="00856FA7">
              <w:t>HDMI auf DVI –Kabel</w:t>
            </w:r>
          </w:p>
          <w:p w14:paraId="0D9EE108" w14:textId="77777777" w:rsidR="005D55C0" w:rsidRPr="00856FA7" w:rsidRDefault="00FE34D7" w:rsidP="005D55C0">
            <w:pPr>
              <w:pStyle w:val="SAStandard"/>
              <w:numPr>
                <w:ilvl w:val="0"/>
                <w:numId w:val="26"/>
              </w:numPr>
              <w:spacing w:after="0"/>
              <w:ind w:left="310" w:hanging="283"/>
            </w:pPr>
            <w:proofErr w:type="spellStart"/>
            <w:r>
              <w:t>Raspberry</w:t>
            </w:r>
            <w:proofErr w:type="spellEnd"/>
            <w:r>
              <w:t xml:space="preserve"> Pi</w:t>
            </w:r>
          </w:p>
          <w:p w14:paraId="232B99B8" w14:textId="77777777" w:rsidR="005D55C0" w:rsidRPr="00856FA7" w:rsidRDefault="005D55C0" w:rsidP="005D55C0">
            <w:pPr>
              <w:pStyle w:val="SAStandard"/>
              <w:numPr>
                <w:ilvl w:val="0"/>
                <w:numId w:val="26"/>
              </w:numPr>
              <w:spacing w:after="0"/>
              <w:ind w:left="310" w:hanging="283"/>
            </w:pPr>
            <w:r w:rsidRPr="00856FA7">
              <w:t>Gehäuse durchsichtig</w:t>
            </w:r>
          </w:p>
          <w:p w14:paraId="5AB4E8F5" w14:textId="77777777" w:rsidR="005D55C0" w:rsidRPr="00856FA7" w:rsidRDefault="005D55C0" w:rsidP="005D55C0">
            <w:pPr>
              <w:pStyle w:val="SAStandard"/>
              <w:numPr>
                <w:ilvl w:val="0"/>
                <w:numId w:val="26"/>
              </w:numPr>
              <w:spacing w:after="0"/>
              <w:ind w:left="310" w:hanging="283"/>
            </w:pPr>
            <w:r w:rsidRPr="00856FA7">
              <w:t xml:space="preserve">Monitor </w:t>
            </w:r>
          </w:p>
          <w:p w14:paraId="6959D2EC" w14:textId="77777777" w:rsidR="005D55C0" w:rsidRPr="00856FA7" w:rsidRDefault="005D55C0" w:rsidP="005D55C0">
            <w:pPr>
              <w:pStyle w:val="SAStandard"/>
              <w:numPr>
                <w:ilvl w:val="0"/>
                <w:numId w:val="26"/>
              </w:numPr>
              <w:spacing w:after="0"/>
              <w:ind w:left="310" w:hanging="283"/>
            </w:pPr>
            <w:r w:rsidRPr="00856FA7">
              <w:t xml:space="preserve">Speicherkarte SD </w:t>
            </w:r>
          </w:p>
          <w:p w14:paraId="35FD925C" w14:textId="77777777" w:rsidR="005D55C0" w:rsidRDefault="005D55C0" w:rsidP="005D55C0">
            <w:pPr>
              <w:pStyle w:val="SAStandard"/>
              <w:numPr>
                <w:ilvl w:val="0"/>
                <w:numId w:val="26"/>
              </w:numPr>
              <w:spacing w:after="0"/>
              <w:ind w:left="310" w:hanging="283"/>
            </w:pPr>
            <w:r w:rsidRPr="00856FA7">
              <w:t>Netzwerkkabel</w:t>
            </w:r>
          </w:p>
          <w:p w14:paraId="5BE4991B" w14:textId="77777777" w:rsidR="005D55C0" w:rsidRDefault="005D55C0" w:rsidP="005D55C0">
            <w:pPr>
              <w:spacing w:after="0" w:line="240" w:lineRule="auto"/>
              <w:rPr>
                <w:rFonts w:cs="Arial"/>
              </w:rPr>
            </w:pPr>
          </w:p>
          <w:p w14:paraId="6BD277CC" w14:textId="77777777" w:rsidR="005D55C0" w:rsidRPr="00856FA7" w:rsidRDefault="005D55C0" w:rsidP="005D55C0">
            <w:pPr>
              <w:spacing w:after="0" w:line="240" w:lineRule="auto"/>
              <w:rPr>
                <w:rFonts w:cs="Arial"/>
              </w:rPr>
            </w:pPr>
          </w:p>
        </w:tc>
      </w:tr>
    </w:tbl>
    <w:p w14:paraId="4409AF5D" w14:textId="77777777" w:rsidR="005D55C0" w:rsidRDefault="005D55C0" w:rsidP="005D55C0">
      <w:pPr>
        <w:pStyle w:val="berschrift2"/>
        <w:numPr>
          <w:ilvl w:val="0"/>
          <w:numId w:val="0"/>
        </w:numPr>
        <w:ind w:left="578"/>
      </w:pPr>
    </w:p>
    <w:p w14:paraId="42996923" w14:textId="77777777" w:rsidR="005D55C0" w:rsidRDefault="005D55C0">
      <w:pPr>
        <w:rPr>
          <w:rFonts w:eastAsiaTheme="majorEastAsia" w:cstheme="majorBidi"/>
          <w:b/>
          <w:bCs/>
          <w:sz w:val="26"/>
          <w:szCs w:val="26"/>
        </w:rPr>
      </w:pPr>
      <w:r>
        <w:br w:type="page"/>
      </w:r>
    </w:p>
    <w:p w14:paraId="12634234" w14:textId="77777777" w:rsidR="005D55C0" w:rsidRPr="005D55C0" w:rsidRDefault="005D55C0" w:rsidP="005D55C0">
      <w:pPr>
        <w:pStyle w:val="berschrift2"/>
      </w:pPr>
      <w:bookmarkStart w:id="3" w:name="_Toc517942586"/>
      <w:r w:rsidRPr="005D55C0">
        <w:lastRenderedPageBreak/>
        <w:t>Übersicht</w:t>
      </w:r>
      <w:bookmarkEnd w:id="3"/>
    </w:p>
    <w:p w14:paraId="04EF7A3E" w14:textId="77777777" w:rsidR="005D55C0" w:rsidRDefault="005D55C0" w:rsidP="005D55C0">
      <w:pPr>
        <w:pStyle w:val="SAStandard"/>
      </w:pPr>
      <w:r w:rsidRPr="00856FA7">
        <w:t>Schauen Sie sich die einzelnen Anschlüsse an</w:t>
      </w:r>
      <w:r>
        <w:t xml:space="preserve">. </w:t>
      </w:r>
      <w:r w:rsidR="00977E5B">
        <w:t>Wofür stehen die bezeichneten Buchstaben?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4162"/>
        <w:gridCol w:w="575"/>
        <w:gridCol w:w="4240"/>
      </w:tblGrid>
      <w:tr w:rsidR="00CD3758" w14:paraId="74D1DAA7" w14:textId="77777777" w:rsidTr="00CD3758">
        <w:tc>
          <w:tcPr>
            <w:tcW w:w="4816" w:type="dxa"/>
            <w:gridSpan w:val="2"/>
          </w:tcPr>
          <w:p w14:paraId="72315C96" w14:textId="77777777" w:rsidR="00CD3758" w:rsidRDefault="00CD3758" w:rsidP="005D55C0">
            <w:pPr>
              <w:pStyle w:val="SAStandard"/>
            </w:pPr>
            <w:r>
              <w:rPr>
                <w:noProof/>
                <w:sz w:val="16"/>
                <w:szCs w:val="16"/>
                <w:lang w:val="de-DE" w:eastAsia="de-DE"/>
              </w:rPr>
              <w:drawing>
                <wp:inline distT="0" distB="0" distL="0" distR="0" wp14:anchorId="6FC40264" wp14:editId="4D9C9DA7">
                  <wp:extent cx="2977200" cy="1980000"/>
                  <wp:effectExtent l="0" t="0" r="0" b="127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2_bac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2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gridSpan w:val="2"/>
          </w:tcPr>
          <w:p w14:paraId="6AB9CBF1" w14:textId="77777777" w:rsidR="00CD3758" w:rsidRDefault="00CD3758" w:rsidP="005D55C0">
            <w:pPr>
              <w:pStyle w:val="SAStandard"/>
            </w:pPr>
            <w:r>
              <w:rPr>
                <w:noProof/>
                <w:sz w:val="16"/>
                <w:szCs w:val="16"/>
                <w:lang w:val="de-DE" w:eastAsia="de-DE"/>
              </w:rPr>
              <w:drawing>
                <wp:inline distT="0" distB="0" distL="0" distR="0" wp14:anchorId="0C58FC18" wp14:editId="4CCBD1D3">
                  <wp:extent cx="2973600" cy="1980000"/>
                  <wp:effectExtent l="0" t="0" r="0" b="127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2_fron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6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758" w:rsidRPr="003650F9" w14:paraId="495A5EB5" w14:textId="77777777" w:rsidTr="00CD3758">
        <w:tc>
          <w:tcPr>
            <w:tcW w:w="612" w:type="dxa"/>
          </w:tcPr>
          <w:p w14:paraId="31BE2D68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A</w:t>
            </w:r>
          </w:p>
        </w:tc>
        <w:tc>
          <w:tcPr>
            <w:tcW w:w="4204" w:type="dxa"/>
          </w:tcPr>
          <w:p w14:paraId="67E0C89E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Audio out</w:t>
            </w:r>
          </w:p>
        </w:tc>
        <w:tc>
          <w:tcPr>
            <w:tcW w:w="424" w:type="dxa"/>
          </w:tcPr>
          <w:p w14:paraId="357D4D6F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F</w:t>
            </w:r>
          </w:p>
        </w:tc>
        <w:tc>
          <w:tcPr>
            <w:tcW w:w="4387" w:type="dxa"/>
          </w:tcPr>
          <w:p w14:paraId="231074B7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Ethernet (Netzwerk)</w:t>
            </w:r>
          </w:p>
        </w:tc>
      </w:tr>
      <w:tr w:rsidR="00CD3758" w:rsidRPr="003650F9" w14:paraId="6BF6186B" w14:textId="77777777" w:rsidTr="00CD3758">
        <w:tc>
          <w:tcPr>
            <w:tcW w:w="612" w:type="dxa"/>
          </w:tcPr>
          <w:p w14:paraId="2AF01182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B</w:t>
            </w:r>
          </w:p>
        </w:tc>
        <w:tc>
          <w:tcPr>
            <w:tcW w:w="4204" w:type="dxa"/>
          </w:tcPr>
          <w:p w14:paraId="56DC7434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HDMI (Monitor)</w:t>
            </w:r>
          </w:p>
        </w:tc>
        <w:tc>
          <w:tcPr>
            <w:tcW w:w="424" w:type="dxa"/>
          </w:tcPr>
          <w:p w14:paraId="6262CFC5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G</w:t>
            </w:r>
          </w:p>
        </w:tc>
        <w:tc>
          <w:tcPr>
            <w:tcW w:w="4387" w:type="dxa"/>
          </w:tcPr>
          <w:p w14:paraId="03C9B374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System-on-Chip (</w:t>
            </w:r>
            <w:proofErr w:type="spellStart"/>
            <w:r w:rsidRPr="003650F9">
              <w:rPr>
                <w:rStyle w:val="SAStandardZchn"/>
                <w:sz w:val="22"/>
                <w:szCs w:val="22"/>
              </w:rPr>
              <w:t>SoC</w:t>
            </w:r>
            <w:proofErr w:type="spellEnd"/>
            <w:r w:rsidRPr="003650F9">
              <w:rPr>
                <w:rStyle w:val="SAStandardZchn"/>
                <w:sz w:val="22"/>
                <w:szCs w:val="22"/>
              </w:rPr>
              <w:t xml:space="preserve">) </w:t>
            </w:r>
          </w:p>
        </w:tc>
      </w:tr>
      <w:tr w:rsidR="00CD3758" w:rsidRPr="003650F9" w14:paraId="4ED678FF" w14:textId="77777777" w:rsidTr="00CD3758">
        <w:tc>
          <w:tcPr>
            <w:tcW w:w="612" w:type="dxa"/>
          </w:tcPr>
          <w:p w14:paraId="5B13B250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C</w:t>
            </w:r>
          </w:p>
        </w:tc>
        <w:tc>
          <w:tcPr>
            <w:tcW w:w="4204" w:type="dxa"/>
          </w:tcPr>
          <w:p w14:paraId="1DAC8134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Micro-USB (Stromversorgung)</w:t>
            </w:r>
          </w:p>
        </w:tc>
        <w:tc>
          <w:tcPr>
            <w:tcW w:w="424" w:type="dxa"/>
          </w:tcPr>
          <w:p w14:paraId="7DE56F12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H</w:t>
            </w:r>
          </w:p>
        </w:tc>
        <w:tc>
          <w:tcPr>
            <w:tcW w:w="4387" w:type="dxa"/>
          </w:tcPr>
          <w:p w14:paraId="65E2F4CE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GPIO-Pins für Erweiterungen</w:t>
            </w:r>
          </w:p>
        </w:tc>
      </w:tr>
      <w:tr w:rsidR="00CD3758" w:rsidRPr="003650F9" w14:paraId="177397CD" w14:textId="77777777" w:rsidTr="00CD3758">
        <w:tc>
          <w:tcPr>
            <w:tcW w:w="612" w:type="dxa"/>
          </w:tcPr>
          <w:p w14:paraId="14ECB9A3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D</w:t>
            </w:r>
          </w:p>
        </w:tc>
        <w:tc>
          <w:tcPr>
            <w:tcW w:w="4204" w:type="dxa"/>
          </w:tcPr>
          <w:p w14:paraId="589A6460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Micro-SD-Card-Slot</w:t>
            </w:r>
          </w:p>
        </w:tc>
        <w:tc>
          <w:tcPr>
            <w:tcW w:w="424" w:type="dxa"/>
          </w:tcPr>
          <w:p w14:paraId="36099FA0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I</w:t>
            </w:r>
          </w:p>
        </w:tc>
        <w:tc>
          <w:tcPr>
            <w:tcW w:w="4387" w:type="dxa"/>
          </w:tcPr>
          <w:p w14:paraId="2A3D946B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Display-Connector</w:t>
            </w:r>
          </w:p>
        </w:tc>
      </w:tr>
      <w:tr w:rsidR="00CD3758" w:rsidRPr="003650F9" w14:paraId="4010F11E" w14:textId="77777777" w:rsidTr="00CD3758">
        <w:tc>
          <w:tcPr>
            <w:tcW w:w="612" w:type="dxa"/>
          </w:tcPr>
          <w:p w14:paraId="48935F86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E</w:t>
            </w:r>
          </w:p>
        </w:tc>
        <w:tc>
          <w:tcPr>
            <w:tcW w:w="4204" w:type="dxa"/>
          </w:tcPr>
          <w:p w14:paraId="58C47F87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USB 2.0 (4 Buchsen)</w:t>
            </w:r>
          </w:p>
        </w:tc>
        <w:tc>
          <w:tcPr>
            <w:tcW w:w="424" w:type="dxa"/>
          </w:tcPr>
          <w:p w14:paraId="055D54CF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r w:rsidRPr="003650F9">
              <w:rPr>
                <w:rStyle w:val="SAStandardZchn"/>
                <w:sz w:val="22"/>
                <w:szCs w:val="22"/>
              </w:rPr>
              <w:t>K</w:t>
            </w:r>
          </w:p>
        </w:tc>
        <w:tc>
          <w:tcPr>
            <w:tcW w:w="4387" w:type="dxa"/>
          </w:tcPr>
          <w:p w14:paraId="688B38DA" w14:textId="77777777" w:rsidR="003650F9" w:rsidRPr="003650F9" w:rsidRDefault="003650F9" w:rsidP="005D55C0">
            <w:pPr>
              <w:rPr>
                <w:rStyle w:val="SAStandardZchn"/>
                <w:sz w:val="22"/>
                <w:szCs w:val="22"/>
              </w:rPr>
            </w:pPr>
            <w:proofErr w:type="spellStart"/>
            <w:r w:rsidRPr="003650F9">
              <w:rPr>
                <w:rStyle w:val="SAStandardZchn"/>
                <w:sz w:val="22"/>
                <w:szCs w:val="22"/>
              </w:rPr>
              <w:t>Camera</w:t>
            </w:r>
            <w:proofErr w:type="spellEnd"/>
            <w:r w:rsidRPr="003650F9">
              <w:rPr>
                <w:rStyle w:val="SAStandardZchn"/>
                <w:sz w:val="22"/>
                <w:szCs w:val="22"/>
              </w:rPr>
              <w:t xml:space="preserve"> Connector</w:t>
            </w:r>
          </w:p>
        </w:tc>
      </w:tr>
    </w:tbl>
    <w:p w14:paraId="64FED148" w14:textId="77777777" w:rsidR="00977E5B" w:rsidRPr="005D55C0" w:rsidRDefault="00977E5B" w:rsidP="005D55C0">
      <w:pPr>
        <w:rPr>
          <w:rStyle w:val="SAStandardZchn"/>
          <w:sz w:val="18"/>
        </w:rPr>
      </w:pPr>
    </w:p>
    <w:p w14:paraId="1EAF98A4" w14:textId="77777777" w:rsidR="005D55C0" w:rsidRPr="005D55C0" w:rsidRDefault="005D55C0" w:rsidP="005D55C0">
      <w:pPr>
        <w:pStyle w:val="berschrift2"/>
      </w:pPr>
      <w:bookmarkStart w:id="4" w:name="_Toc517942587"/>
      <w:r w:rsidRPr="005D55C0">
        <w:t>Inbetriebnahme</w:t>
      </w:r>
      <w:bookmarkEnd w:id="4"/>
    </w:p>
    <w:p w14:paraId="517F8B1E" w14:textId="77777777" w:rsidR="005D55C0" w:rsidRDefault="005D55C0" w:rsidP="005D55C0">
      <w:pPr>
        <w:pStyle w:val="SAStandard"/>
      </w:pPr>
      <w:r w:rsidRPr="00856FA7">
        <w:t xml:space="preserve">Schliessen Sie alle Kabel wie abgebildet an. Verbinden Sie den Monitor mit dem Stromkabel und schliessen Sie das Monitorkabel an. </w:t>
      </w:r>
    </w:p>
    <w:p w14:paraId="2508D8F0" w14:textId="77777777" w:rsidR="005D55C0" w:rsidRPr="00856FA7" w:rsidRDefault="005D55C0" w:rsidP="005D55C0">
      <w:pPr>
        <w:pStyle w:val="SAStandard"/>
      </w:pPr>
      <w:r w:rsidRPr="00856FA7">
        <w:t>Schalten Sie die Steckleiste noch nicht an!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5518"/>
        <w:gridCol w:w="4655"/>
      </w:tblGrid>
      <w:tr w:rsidR="005D55C0" w:rsidRPr="00856FA7" w14:paraId="5B76AC2C" w14:textId="77777777" w:rsidTr="005D55C0">
        <w:trPr>
          <w:trHeight w:val="3202"/>
        </w:trPr>
        <w:tc>
          <w:tcPr>
            <w:tcW w:w="5518" w:type="dxa"/>
            <w:shd w:val="clear" w:color="auto" w:fill="auto"/>
          </w:tcPr>
          <w:p w14:paraId="5F773D43" w14:textId="77777777" w:rsidR="005D55C0" w:rsidRPr="00856FA7" w:rsidRDefault="005D55C0" w:rsidP="00A5363D">
            <w:pPr>
              <w:rPr>
                <w:rFonts w:cs="Arial"/>
              </w:rPr>
            </w:pPr>
            <w:r w:rsidRPr="00856FA7">
              <w:rPr>
                <w:rFonts w:cs="Arial"/>
                <w:noProof/>
                <w:lang w:val="de-DE" w:eastAsia="de-DE"/>
              </w:rPr>
              <w:drawing>
                <wp:inline distT="0" distB="0" distL="0" distR="0" wp14:anchorId="423D72D4" wp14:editId="4A6B0D6D">
                  <wp:extent cx="3367160" cy="2240818"/>
                  <wp:effectExtent l="0" t="0" r="0" b="0"/>
                  <wp:docPr id="5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5" cy="226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auto"/>
          </w:tcPr>
          <w:p w14:paraId="7C761784" w14:textId="77777777" w:rsidR="005D55C0" w:rsidRPr="00856FA7" w:rsidRDefault="005D55C0" w:rsidP="00A5363D">
            <w:pPr>
              <w:rPr>
                <w:rFonts w:cs="Arial"/>
              </w:rPr>
            </w:pPr>
            <w:r w:rsidRPr="00856FA7">
              <w:rPr>
                <w:rFonts w:cs="Arial"/>
                <w:noProof/>
                <w:lang w:val="de-DE" w:eastAsia="de-DE"/>
              </w:rPr>
              <w:drawing>
                <wp:inline distT="0" distB="0" distL="0" distR="0" wp14:anchorId="07EEE358" wp14:editId="72946B27">
                  <wp:extent cx="2805599" cy="1440000"/>
                  <wp:effectExtent l="0" t="0" r="1270" b="0"/>
                  <wp:docPr id="6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639" cy="144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11D89" w14:textId="77777777" w:rsidR="005D55C0" w:rsidRPr="00856FA7" w:rsidRDefault="005D55C0" w:rsidP="00A5363D">
            <w:pPr>
              <w:rPr>
                <w:rFonts w:cs="Arial"/>
              </w:rPr>
            </w:pPr>
          </w:p>
          <w:p w14:paraId="6386F0E7" w14:textId="77777777" w:rsidR="005D55C0" w:rsidRDefault="005D55C0" w:rsidP="00A5363D">
            <w:pPr>
              <w:rPr>
                <w:rFonts w:cs="Arial"/>
              </w:rPr>
            </w:pPr>
          </w:p>
          <w:p w14:paraId="4AD4A97B" w14:textId="77777777" w:rsidR="005D55C0" w:rsidRPr="00856FA7" w:rsidRDefault="005D55C0" w:rsidP="00A5363D">
            <w:pPr>
              <w:rPr>
                <w:rFonts w:cs="Arial"/>
              </w:rPr>
            </w:pPr>
          </w:p>
        </w:tc>
      </w:tr>
    </w:tbl>
    <w:p w14:paraId="72B801AD" w14:textId="77777777" w:rsidR="00787BA7" w:rsidRDefault="00787BA7">
      <w:pPr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14:paraId="1825470E" w14:textId="77777777" w:rsidR="005D55C0" w:rsidRPr="007C1DC0" w:rsidRDefault="005D55C0" w:rsidP="005D55C0">
      <w:pPr>
        <w:pStyle w:val="berschrift1"/>
      </w:pPr>
      <w:bookmarkStart w:id="5" w:name="_Toc517942588"/>
      <w:r w:rsidRPr="007C1DC0">
        <w:lastRenderedPageBreak/>
        <w:t>Installation des Betriebssystems und der Software</w:t>
      </w:r>
      <w:bookmarkEnd w:id="5"/>
    </w:p>
    <w:p w14:paraId="6923ABA4" w14:textId="77777777" w:rsidR="005D55C0" w:rsidRPr="00E717FD" w:rsidRDefault="005D55C0" w:rsidP="005D55C0">
      <w:pPr>
        <w:pStyle w:val="SAStandard"/>
      </w:pPr>
      <w:r w:rsidRPr="005D55C0">
        <w:rPr>
          <w:rStyle w:val="SAStandardZchn"/>
        </w:rPr>
        <w:t>Sie benötigen für den Start die notwendige Software a</w:t>
      </w:r>
      <w:r>
        <w:rPr>
          <w:rStyle w:val="SAStandardZchn"/>
        </w:rPr>
        <w:t xml:space="preserve">uf der SD-Karte. Am einfachsten </w:t>
      </w:r>
      <w:r w:rsidRPr="00E717FD">
        <w:t xml:space="preserve">laden </w:t>
      </w:r>
      <w:r>
        <w:t xml:space="preserve">Sie </w:t>
      </w:r>
      <w:r w:rsidRPr="00E717FD">
        <w:t>die Software auf Ihren Computer, Mac oder PC, und kopieren sie anschliessend auf die SD-Karte. Dazu brauchen Sie das Paket</w:t>
      </w:r>
      <w:r w:rsidR="00FD4766">
        <w:t xml:space="preserve"> </w:t>
      </w:r>
      <w:r w:rsidR="00FD4766" w:rsidRPr="00FD4766">
        <w:rPr>
          <w:b/>
        </w:rPr>
        <w:t>NOOBS</w:t>
      </w:r>
      <w:r w:rsidRPr="00E717FD">
        <w:t>, damit installiert sich das eigentliche System auf der SD-Karte von selbst.</w:t>
      </w:r>
    </w:p>
    <w:p w14:paraId="187C9E54" w14:textId="77777777" w:rsidR="005D55C0" w:rsidRPr="00E717FD" w:rsidRDefault="005D55C0" w:rsidP="005D55C0">
      <w:pPr>
        <w:pStyle w:val="SAStandard"/>
        <w:rPr>
          <w:color w:val="000000" w:themeColor="text1"/>
        </w:rPr>
      </w:pPr>
    </w:p>
    <w:p w14:paraId="7FD2B7A1" w14:textId="77777777" w:rsidR="005D55C0" w:rsidRPr="00E717FD" w:rsidRDefault="005D55C0" w:rsidP="005D55C0">
      <w:pPr>
        <w:pStyle w:val="SAStandard"/>
        <w:rPr>
          <w:color w:val="000000" w:themeColor="text1"/>
        </w:rPr>
      </w:pPr>
      <w:r w:rsidRPr="00E717FD">
        <w:rPr>
          <w:color w:val="000000" w:themeColor="text1"/>
        </w:rPr>
        <w:t xml:space="preserve">Gehen Sie auf: </w:t>
      </w:r>
      <w:r w:rsidRPr="005D55C0">
        <w:rPr>
          <w:i/>
          <w:color w:val="0000FF"/>
        </w:rPr>
        <w:t>https://www.raspberrypi.org/downloads/noobs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9"/>
        <w:gridCol w:w="4698"/>
      </w:tblGrid>
      <w:tr w:rsidR="005D55C0" w14:paraId="620FD35A" w14:textId="77777777" w:rsidTr="00CD3758">
        <w:tc>
          <w:tcPr>
            <w:tcW w:w="4888" w:type="dxa"/>
          </w:tcPr>
          <w:p w14:paraId="51DBA7C1" w14:textId="77777777" w:rsidR="005D55C0" w:rsidRDefault="005D55C0" w:rsidP="005D55C0">
            <w:pPr>
              <w:pStyle w:val="SAStandard"/>
            </w:pPr>
            <w:r w:rsidRPr="00E717FD">
              <w:rPr>
                <w:noProof/>
                <w:lang w:val="de-DE" w:eastAsia="de-DE"/>
              </w:rPr>
              <w:drawing>
                <wp:anchor distT="0" distB="0" distL="114300" distR="114300" simplePos="0" relativeHeight="251646464" behindDoc="0" locked="0" layoutInCell="1" allowOverlap="1" wp14:anchorId="42DF9C3F" wp14:editId="1779F814">
                  <wp:simplePos x="0" y="0"/>
                  <wp:positionH relativeFrom="column">
                    <wp:posOffset>-141854</wp:posOffset>
                  </wp:positionH>
                  <wp:positionV relativeFrom="paragraph">
                    <wp:posOffset>-497</wp:posOffset>
                  </wp:positionV>
                  <wp:extent cx="2999105" cy="1346200"/>
                  <wp:effectExtent l="0" t="0" r="0" b="0"/>
                  <wp:wrapSquare wrapText="bothSides"/>
                  <wp:docPr id="15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schirmfoto 2016-10-27 um 09.38.55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89" w:type="dxa"/>
          </w:tcPr>
          <w:p w14:paraId="72BF7226" w14:textId="77777777" w:rsidR="005D55C0" w:rsidRDefault="005D55C0" w:rsidP="005D55C0">
            <w:pPr>
              <w:pStyle w:val="SAStandard"/>
            </w:pPr>
            <w:r w:rsidRPr="00E717FD">
              <w:t xml:space="preserve">Laden Sie das Paket </w:t>
            </w:r>
            <w:proofErr w:type="spellStart"/>
            <w:r w:rsidRPr="005D55C0">
              <w:rPr>
                <w:b/>
              </w:rPr>
              <w:t>Noobs</w:t>
            </w:r>
            <w:proofErr w:type="spellEnd"/>
            <w:r w:rsidRPr="005D55C0">
              <w:rPr>
                <w:b/>
              </w:rPr>
              <w:t xml:space="preserve"> – Offline </w:t>
            </w:r>
            <w:proofErr w:type="spellStart"/>
            <w:r w:rsidRPr="005D55C0">
              <w:rPr>
                <w:b/>
              </w:rPr>
              <w:t>and</w:t>
            </w:r>
            <w:proofErr w:type="spellEnd"/>
            <w:r w:rsidRPr="005D55C0">
              <w:rPr>
                <w:b/>
              </w:rPr>
              <w:t xml:space="preserve"> </w:t>
            </w:r>
            <w:proofErr w:type="spellStart"/>
            <w:r w:rsidRPr="005D55C0">
              <w:rPr>
                <w:b/>
              </w:rPr>
              <w:t>network</w:t>
            </w:r>
            <w:proofErr w:type="spellEnd"/>
            <w:r w:rsidRPr="005D55C0">
              <w:rPr>
                <w:b/>
              </w:rPr>
              <w:t xml:space="preserve"> </w:t>
            </w:r>
            <w:proofErr w:type="spellStart"/>
            <w:r w:rsidRPr="005D55C0">
              <w:rPr>
                <w:b/>
              </w:rPr>
              <w:t>install</w:t>
            </w:r>
            <w:proofErr w:type="spellEnd"/>
            <w:r>
              <w:t xml:space="preserve"> herunter und wählen Sie </w:t>
            </w:r>
            <w:r w:rsidRPr="005D55C0">
              <w:rPr>
                <w:b/>
              </w:rPr>
              <w:t>Download ZIP</w:t>
            </w:r>
            <w:r>
              <w:t xml:space="preserve">. </w:t>
            </w:r>
          </w:p>
          <w:p w14:paraId="358B103F" w14:textId="77777777" w:rsidR="005D55C0" w:rsidRPr="00E717FD" w:rsidRDefault="005D55C0" w:rsidP="005D55C0">
            <w:pPr>
              <w:pStyle w:val="SAStandard"/>
            </w:pPr>
            <w:r w:rsidRPr="00E717FD">
              <w:t>Das Herunterladen wird jetzt einige Minuten dauern.</w:t>
            </w:r>
          </w:p>
          <w:p w14:paraId="32FAFEDB" w14:textId="77777777" w:rsidR="005D55C0" w:rsidRDefault="005D55C0" w:rsidP="005D55C0">
            <w:pPr>
              <w:pStyle w:val="SAStandard"/>
            </w:pPr>
          </w:p>
        </w:tc>
      </w:tr>
    </w:tbl>
    <w:p w14:paraId="142BFB97" w14:textId="77777777" w:rsidR="005D55C0" w:rsidRPr="005D55C0" w:rsidRDefault="005D55C0" w:rsidP="005D55C0">
      <w:pPr>
        <w:pStyle w:val="SAStandard"/>
        <w:rPr>
          <w:sz w:val="18"/>
        </w:rPr>
      </w:pPr>
      <w:r w:rsidRPr="005D55C0">
        <w:rPr>
          <w:sz w:val="18"/>
        </w:rPr>
        <w:t>Bildquelle</w:t>
      </w:r>
      <w:r w:rsidRPr="005D55C0">
        <w:rPr>
          <w:i/>
          <w:color w:val="0000FF"/>
          <w:sz w:val="18"/>
        </w:rPr>
        <w:t>: https://www.raspberrypi.org/learning/software-guide/quickstart/</w:t>
      </w:r>
    </w:p>
    <w:p w14:paraId="765F85CD" w14:textId="77777777" w:rsidR="005D55C0" w:rsidRPr="005D55C0" w:rsidRDefault="005D55C0" w:rsidP="005D55C0">
      <w:pPr>
        <w:pStyle w:val="berschrift2"/>
      </w:pPr>
      <w:bookmarkStart w:id="6" w:name="_Toc517942589"/>
      <w:r w:rsidRPr="005D55C0">
        <w:t>SD-Karte vorbereiten</w:t>
      </w:r>
      <w:bookmarkEnd w:id="6"/>
    </w:p>
    <w:p w14:paraId="499D0148" w14:textId="36ACAF51" w:rsidR="005D55C0" w:rsidRDefault="005D55C0" w:rsidP="005D55C0">
      <w:pPr>
        <w:pStyle w:val="SAStandard"/>
      </w:pPr>
      <w:r w:rsidRPr="00E717FD">
        <w:t>Während die Software heruntergeladen wird</w:t>
      </w:r>
      <w:r>
        <w:t>,</w:t>
      </w:r>
      <w:r w:rsidRPr="00E717FD">
        <w:t xml:space="preserve"> bereiten wir jetzt die SD Karte vor.</w:t>
      </w:r>
      <w:r>
        <w:t xml:space="preserve"> Dazu </w:t>
      </w:r>
      <w:r w:rsidR="0068080E">
        <w:t>schliessen Sie nun die SD-Karte</w:t>
      </w:r>
      <w:r>
        <w:t xml:space="preserve"> an ihren </w:t>
      </w:r>
      <w:r w:rsidR="0068080E">
        <w:t>Computer</w:t>
      </w:r>
      <w:r>
        <w:t xml:space="preserve"> an. N</w:t>
      </w:r>
      <w:r w:rsidR="001D39B3">
        <w:t>un müssen Sie die Karte zuerst formatieren, damit diese funktioniert.</w:t>
      </w:r>
      <w:r w:rsidRPr="00E717FD">
        <w:t xml:space="preserve"> </w:t>
      </w:r>
    </w:p>
    <w:p w14:paraId="27471215" w14:textId="77777777" w:rsidR="005D55C0" w:rsidRPr="00E717FD" w:rsidRDefault="005D55C0" w:rsidP="005D55C0">
      <w:pPr>
        <w:pStyle w:val="SAStandard"/>
      </w:pPr>
      <w:r w:rsidRPr="00E717FD">
        <w:t xml:space="preserve">Öffnen Sie dazu </w:t>
      </w:r>
      <w:r>
        <w:t xml:space="preserve">auf Ihrem Mac </w:t>
      </w:r>
      <w:r w:rsidRPr="00E717FD">
        <w:t xml:space="preserve">das Programm </w:t>
      </w:r>
      <w:r w:rsidRPr="001D39B3">
        <w:rPr>
          <w:b/>
        </w:rPr>
        <w:t>Festplattendienstprogramm</w:t>
      </w:r>
      <w:r w:rsidR="001D39B3" w:rsidRPr="001D39B3">
        <w:rPr>
          <w:b/>
        </w:rPr>
        <w:t>.</w:t>
      </w:r>
      <w:r w:rsidRPr="00E717FD">
        <w:br/>
        <w:t xml:space="preserve">Auf der linken Seite wählen Sie nun die SD Karte aus und klicken </w:t>
      </w:r>
      <w:r w:rsidRPr="00D24D1B">
        <w:t xml:space="preserve">auf </w:t>
      </w:r>
      <w:r w:rsidRPr="001D39B3">
        <w:rPr>
          <w:b/>
        </w:rPr>
        <w:t>Löschen</w:t>
      </w:r>
      <w:r w:rsidRPr="00D24D1B">
        <w:t>.</w:t>
      </w:r>
      <w:r w:rsidRPr="00E717FD">
        <w:t xml:space="preserve"> </w:t>
      </w:r>
    </w:p>
    <w:p w14:paraId="6C8D6AD2" w14:textId="77777777" w:rsidR="001D39B3" w:rsidRDefault="005D55C0" w:rsidP="001D39B3">
      <w:pPr>
        <w:pStyle w:val="SAStandard"/>
      </w:pPr>
      <w:r w:rsidRPr="00E717FD">
        <w:rPr>
          <w:noProof/>
          <w:lang w:val="de-DE" w:eastAsia="de-DE"/>
        </w:rPr>
        <w:drawing>
          <wp:anchor distT="0" distB="0" distL="114300" distR="114300" simplePos="0" relativeHeight="251648512" behindDoc="0" locked="0" layoutInCell="1" allowOverlap="1" wp14:anchorId="3D2ECCEA" wp14:editId="477808F2">
            <wp:simplePos x="0" y="0"/>
            <wp:positionH relativeFrom="column">
              <wp:posOffset>60325</wp:posOffset>
            </wp:positionH>
            <wp:positionV relativeFrom="paragraph">
              <wp:posOffset>35560</wp:posOffset>
            </wp:positionV>
            <wp:extent cx="3331210" cy="1845310"/>
            <wp:effectExtent l="0" t="0" r="0" b="8890"/>
            <wp:wrapSquare wrapText="bothSides"/>
            <wp:docPr id="13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schirmfoto 2016-10-27 um 10.03.0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7FD">
        <w:t>Der neue Name spielt keine Rolle</w:t>
      </w:r>
      <w:r w:rsidR="001D39B3">
        <w:t xml:space="preserve"> (</w:t>
      </w:r>
      <w:r w:rsidRPr="00E717FD">
        <w:t xml:space="preserve">zum Beispiel </w:t>
      </w:r>
      <w:proofErr w:type="spellStart"/>
      <w:r w:rsidRPr="001D39B3">
        <w:t>Raspberry</w:t>
      </w:r>
      <w:proofErr w:type="spellEnd"/>
      <w:r w:rsidR="001D39B3" w:rsidRPr="001D39B3">
        <w:t xml:space="preserve">, </w:t>
      </w:r>
      <w:proofErr w:type="spellStart"/>
      <w:r w:rsidRPr="001D39B3">
        <w:t>Raspi</w:t>
      </w:r>
      <w:proofErr w:type="spellEnd"/>
      <w:r w:rsidR="001D39B3" w:rsidRPr="001D39B3">
        <w:t>,</w:t>
      </w:r>
      <w:r w:rsidR="001D39B3">
        <w:t xml:space="preserve"> </w:t>
      </w:r>
      <w:r w:rsidRPr="00E717FD">
        <w:t>usw.</w:t>
      </w:r>
      <w:r w:rsidR="001D39B3">
        <w:t>)</w:t>
      </w:r>
    </w:p>
    <w:p w14:paraId="0847E72A" w14:textId="77777777" w:rsidR="001D39B3" w:rsidRDefault="005D55C0" w:rsidP="001D39B3">
      <w:pPr>
        <w:pStyle w:val="SAStandard"/>
      </w:pPr>
      <w:r w:rsidRPr="00D24D1B">
        <w:t xml:space="preserve">Bei Format müssen Sie </w:t>
      </w:r>
      <w:r>
        <w:br/>
      </w:r>
      <w:r w:rsidRPr="001D39B3">
        <w:rPr>
          <w:b/>
        </w:rPr>
        <w:t>MS-DOS-Dateisystem(FAT)</w:t>
      </w:r>
      <w:r w:rsidRPr="00D24D1B">
        <w:t xml:space="preserve"> auswählen.</w:t>
      </w:r>
    </w:p>
    <w:p w14:paraId="497BE6E3" w14:textId="77777777" w:rsidR="005D55C0" w:rsidRPr="00D24D1B" w:rsidRDefault="005D55C0" w:rsidP="001D39B3">
      <w:pPr>
        <w:pStyle w:val="SAStandard"/>
      </w:pPr>
      <w:r w:rsidRPr="00D24D1B">
        <w:t xml:space="preserve">Beim Schema wählen Sie </w:t>
      </w:r>
      <w:r>
        <w:br/>
      </w:r>
      <w:r w:rsidRPr="001D39B3">
        <w:rPr>
          <w:b/>
        </w:rPr>
        <w:t xml:space="preserve">Master Boot </w:t>
      </w:r>
      <w:proofErr w:type="spellStart"/>
      <w:r w:rsidRPr="001D39B3">
        <w:rPr>
          <w:b/>
        </w:rPr>
        <w:t>Record</w:t>
      </w:r>
      <w:proofErr w:type="spellEnd"/>
    </w:p>
    <w:p w14:paraId="315567E2" w14:textId="77777777" w:rsidR="005D55C0" w:rsidRPr="00D24D1B" w:rsidRDefault="001D39B3" w:rsidP="001D39B3">
      <w:pPr>
        <w:pStyle w:val="SAStandard"/>
      </w:pPr>
      <w:r>
        <w:t>Anschliessend</w:t>
      </w:r>
      <w:r w:rsidR="005D55C0" w:rsidRPr="00D24D1B">
        <w:t xml:space="preserve"> auf </w:t>
      </w:r>
      <w:r w:rsidR="005D55C0" w:rsidRPr="001D39B3">
        <w:rPr>
          <w:b/>
        </w:rPr>
        <w:t>Löschen</w:t>
      </w:r>
      <w:r w:rsidR="005D55C0" w:rsidRPr="00D24D1B">
        <w:t xml:space="preserve"> klicken.</w:t>
      </w:r>
    </w:p>
    <w:p w14:paraId="347F25A4" w14:textId="77777777" w:rsidR="005D55C0" w:rsidRPr="00D24D1B" w:rsidRDefault="005D55C0" w:rsidP="005D55C0">
      <w:pPr>
        <w:rPr>
          <w:rFonts w:cs="Arial"/>
        </w:rPr>
      </w:pPr>
    </w:p>
    <w:p w14:paraId="0CD3C492" w14:textId="77777777" w:rsidR="00787BA7" w:rsidRDefault="00787BA7">
      <w:pPr>
        <w:rPr>
          <w:rFonts w:eastAsiaTheme="majorEastAsia" w:cstheme="majorBidi"/>
          <w:b/>
          <w:bCs/>
          <w:sz w:val="26"/>
          <w:szCs w:val="26"/>
        </w:rPr>
      </w:pPr>
      <w:r>
        <w:br w:type="page"/>
      </w:r>
    </w:p>
    <w:p w14:paraId="3328CD29" w14:textId="77777777" w:rsidR="005D55C0" w:rsidRPr="001D39B3" w:rsidRDefault="005D55C0" w:rsidP="001D39B3">
      <w:pPr>
        <w:pStyle w:val="berschrift2"/>
      </w:pPr>
      <w:bookmarkStart w:id="7" w:name="_Toc517942590"/>
      <w:r w:rsidRPr="001D39B3">
        <w:lastRenderedPageBreak/>
        <w:t>Software auf die SD Karte verschieben</w:t>
      </w:r>
      <w:bookmarkEnd w:id="7"/>
    </w:p>
    <w:p w14:paraId="3F53799B" w14:textId="77777777" w:rsidR="001D39B3" w:rsidRDefault="005D55C0" w:rsidP="001D39B3">
      <w:pPr>
        <w:pStyle w:val="SAStandard"/>
      </w:pPr>
      <w:r w:rsidRPr="00E717FD">
        <w:t>Wenn die Software heruntergeladen und die SD-Karte formatiert ist</w:t>
      </w:r>
      <w:r w:rsidR="001D39B3">
        <w:t>,</w:t>
      </w:r>
      <w:r w:rsidRPr="00E717FD">
        <w:t xml:space="preserve"> können wir die Software auf die Karte verschieben. </w:t>
      </w:r>
    </w:p>
    <w:p w14:paraId="006D15BD" w14:textId="77777777" w:rsidR="00977E5B" w:rsidRDefault="005D55C0" w:rsidP="001D39B3">
      <w:pPr>
        <w:pStyle w:val="SAStandard"/>
      </w:pPr>
      <w:r w:rsidRPr="00E717FD">
        <w:t>Zuerst müssen wi</w:t>
      </w:r>
      <w:r w:rsidR="001D39B3">
        <w:t>r aber die heruntergeladene Zip-</w:t>
      </w:r>
      <w:r w:rsidRPr="00E717FD">
        <w:t>D</w:t>
      </w:r>
      <w:r w:rsidR="001D39B3">
        <w:t>atei entpacken. Wenn Sie diese e</w:t>
      </w:r>
      <w:r w:rsidRPr="00E717FD">
        <w:t xml:space="preserve">ntpackt haben, entsteht ein Ordner mit der </w:t>
      </w:r>
      <w:r w:rsidRPr="00D24D1B">
        <w:t xml:space="preserve">Bezeichnung </w:t>
      </w:r>
      <w:r w:rsidRPr="001D39B3">
        <w:rPr>
          <w:b/>
        </w:rPr>
        <w:t>NOOBS_v2_0_0</w:t>
      </w:r>
      <w:r w:rsidR="001D39B3">
        <w:t xml:space="preserve"> (e</w:t>
      </w:r>
      <w:r w:rsidRPr="00D24D1B">
        <w:t>s kann sein, dass Sie eine neuere Version haben</w:t>
      </w:r>
      <w:r w:rsidR="001D39B3">
        <w:t>)</w:t>
      </w:r>
      <w:r w:rsidRPr="00D24D1B">
        <w:t xml:space="preserve">. </w:t>
      </w:r>
      <w:r w:rsidR="001D39B3">
        <w:t>Ö</w:t>
      </w:r>
      <w:r w:rsidRPr="00D24D1B">
        <w:t>ffnen Sie diesen</w:t>
      </w:r>
      <w:r w:rsidR="001D39B3">
        <w:t xml:space="preserve"> nun</w:t>
      </w:r>
      <w:r w:rsidRPr="00D24D1B">
        <w:t xml:space="preserve">. </w:t>
      </w:r>
      <w:r w:rsidR="001D39B3">
        <w:t xml:space="preserve">Zusätzlich </w:t>
      </w:r>
      <w:r w:rsidRPr="00D24D1B">
        <w:t xml:space="preserve">öffnen Sie noch die SD-Karte. </w:t>
      </w:r>
      <w:r w:rsidR="001D39B3">
        <w:br/>
      </w:r>
      <w:r w:rsidRPr="00D24D1B">
        <w:t xml:space="preserve">Nun können Sie den ganzen Inhalt vom Ordner </w:t>
      </w:r>
      <w:r w:rsidRPr="001D39B3">
        <w:rPr>
          <w:b/>
        </w:rPr>
        <w:t>NOOBS_v2_0_0</w:t>
      </w:r>
      <w:r w:rsidRPr="00D24D1B">
        <w:t xml:space="preserve"> markieren</w:t>
      </w:r>
      <w:r w:rsidRPr="00E717FD">
        <w:t xml:space="preserve"> und mit Drag und Drop in den Ordner der SD-Karte verschieben. </w:t>
      </w:r>
    </w:p>
    <w:p w14:paraId="73E7B2BF" w14:textId="77777777" w:rsidR="005D55C0" w:rsidRPr="00E717FD" w:rsidRDefault="001D39B3" w:rsidP="005D55C0">
      <w:pPr>
        <w:rPr>
          <w:rFonts w:cs="Arial"/>
        </w:rPr>
      </w:pPr>
      <w:r>
        <w:rPr>
          <w:rFonts w:cs="Arial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2FC00E2" wp14:editId="78BAB730">
                <wp:simplePos x="0" y="0"/>
                <wp:positionH relativeFrom="column">
                  <wp:posOffset>13970</wp:posOffset>
                </wp:positionH>
                <wp:positionV relativeFrom="paragraph">
                  <wp:posOffset>17863</wp:posOffset>
                </wp:positionV>
                <wp:extent cx="5528144" cy="2159635"/>
                <wp:effectExtent l="0" t="0" r="0" b="0"/>
                <wp:wrapNone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8144" cy="2159635"/>
                          <a:chOff x="0" y="0"/>
                          <a:chExt cx="5528144" cy="2159635"/>
                        </a:xfrm>
                      </wpg:grpSpPr>
                      <pic:pic xmlns:pic="http://schemas.openxmlformats.org/drawingml/2006/picture">
                        <pic:nvPicPr>
                          <pic:cNvPr id="16" name="Bild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215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9304" y="0"/>
                            <a:ext cx="2148840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Pfeil nach rechts 7"/>
                        <wps:cNvSpPr/>
                        <wps:spPr>
                          <a:xfrm>
                            <a:off x="3077155" y="787179"/>
                            <a:ext cx="1058400" cy="3024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38CD8A7C" id="Gruppieren 23" o:spid="_x0000_s1026" style="position:absolute;margin-left:1.1pt;margin-top:1.4pt;width:435.3pt;height:170.05pt;z-index:251672576" coordsize="55281,2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8" o:spid="_x0000_s1027" type="#_x0000_t75" style="position:absolute;width:29806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">
                  <v:imagedata r:id="rId20" o:title=""/>
                  <v:path arrowok="t"/>
                </v:shape>
                <v:shape id="Bild 11" o:spid="_x0000_s1028" type="#_x0000_t75" style="position:absolute;left:33793;width:21488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">
                  <v:imagedata r:id="rId21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feil nach rechts 7" o:spid="_x0000_s1029" type="#_x0000_t13" style="position:absolute;left:30771;top:7871;width:10584;height:3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" adj="18514" fillcolor="#4f81bd [3204]" strokecolor="#243f60 [1604]" strokeweight="2pt"/>
              </v:group>
            </w:pict>
          </mc:Fallback>
        </mc:AlternateContent>
      </w:r>
    </w:p>
    <w:p w14:paraId="1AC14758" w14:textId="77777777" w:rsidR="005D55C0" w:rsidRPr="00E717FD" w:rsidRDefault="005D55C0" w:rsidP="005D55C0">
      <w:pPr>
        <w:rPr>
          <w:rFonts w:cs="Arial"/>
        </w:rPr>
      </w:pPr>
    </w:p>
    <w:p w14:paraId="03DAC706" w14:textId="77777777" w:rsidR="005D55C0" w:rsidRPr="00E717FD" w:rsidRDefault="005D55C0" w:rsidP="005D55C0">
      <w:pPr>
        <w:rPr>
          <w:rFonts w:cs="Arial"/>
        </w:rPr>
      </w:pPr>
    </w:p>
    <w:p w14:paraId="7B11F2AA" w14:textId="77777777" w:rsidR="005D55C0" w:rsidRPr="00E717FD" w:rsidRDefault="005D55C0" w:rsidP="005D55C0">
      <w:pPr>
        <w:rPr>
          <w:rFonts w:cs="Arial"/>
        </w:rPr>
      </w:pPr>
    </w:p>
    <w:p w14:paraId="7A975A84" w14:textId="77777777" w:rsidR="005D55C0" w:rsidRPr="00E717FD" w:rsidRDefault="005D55C0" w:rsidP="005D55C0">
      <w:pPr>
        <w:rPr>
          <w:rFonts w:cs="Arial"/>
        </w:rPr>
      </w:pPr>
    </w:p>
    <w:p w14:paraId="1B787669" w14:textId="77777777" w:rsidR="005D55C0" w:rsidRPr="00E717FD" w:rsidRDefault="005D55C0" w:rsidP="005D55C0">
      <w:pPr>
        <w:rPr>
          <w:rFonts w:cs="Arial"/>
        </w:rPr>
      </w:pPr>
    </w:p>
    <w:p w14:paraId="776368BE" w14:textId="77777777" w:rsidR="005D55C0" w:rsidRPr="00E717FD" w:rsidRDefault="005D55C0" w:rsidP="005D55C0">
      <w:pPr>
        <w:rPr>
          <w:rFonts w:cs="Arial"/>
        </w:rPr>
      </w:pPr>
    </w:p>
    <w:p w14:paraId="3BB62F9E" w14:textId="77777777" w:rsidR="005D55C0" w:rsidRPr="00E717FD" w:rsidRDefault="005D55C0" w:rsidP="001D39B3">
      <w:pPr>
        <w:pStyle w:val="SAStandard"/>
      </w:pPr>
      <w:r w:rsidRPr="00E717FD">
        <w:t>Wenn der Kopiervorgang beendet ist, werfen Sie die SD-Karte aus</w:t>
      </w:r>
      <w:r>
        <w:t>. Anschliessend können Sie die SD-Karte aus dem Schlitz des Computers ausziehen.</w:t>
      </w:r>
    </w:p>
    <w:p w14:paraId="574D9E22" w14:textId="77777777" w:rsidR="005D55C0" w:rsidRPr="00D11AC2" w:rsidRDefault="005D55C0" w:rsidP="001D39B3">
      <w:pPr>
        <w:pStyle w:val="berschrift2"/>
      </w:pPr>
      <w:bookmarkStart w:id="8" w:name="_Toc517942591"/>
      <w:r w:rsidRPr="00D11AC2">
        <w:t>Bootvorgang</w:t>
      </w:r>
      <w:bookmarkEnd w:id="8"/>
    </w:p>
    <w:p w14:paraId="57B8611B" w14:textId="77777777" w:rsidR="005D55C0" w:rsidRDefault="005D55C0" w:rsidP="001D39B3">
      <w:pPr>
        <w:pStyle w:val="SAStandard"/>
      </w:pPr>
      <w:r>
        <w:t xml:space="preserve">Schieben Sie nun </w:t>
      </w:r>
      <w:r w:rsidR="001D39B3">
        <w:t xml:space="preserve">die </w:t>
      </w:r>
      <w:r>
        <w:t xml:space="preserve">SD-Karte in den </w:t>
      </w:r>
      <w:proofErr w:type="spellStart"/>
      <w:r w:rsidR="002A1F0E">
        <w:t>Raspberry</w:t>
      </w:r>
      <w:proofErr w:type="spellEnd"/>
      <w:r w:rsidR="002A1F0E">
        <w:t xml:space="preserve"> Pi </w:t>
      </w:r>
      <w:r>
        <w:t>und schalten Sie diesen ein, in dem Sie das Kabel des Netzteils einstecken.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4261"/>
      </w:tblGrid>
      <w:tr w:rsidR="00FD4766" w14:paraId="168984B0" w14:textId="77777777" w:rsidTr="00FD4766">
        <w:tc>
          <w:tcPr>
            <w:tcW w:w="5376" w:type="dxa"/>
          </w:tcPr>
          <w:p w14:paraId="57723215" w14:textId="77777777" w:rsidR="001D39B3" w:rsidRDefault="001D39B3" w:rsidP="001D39B3">
            <w:pPr>
              <w:pStyle w:val="SAStandard"/>
            </w:pPr>
            <w:r w:rsidRPr="00856FA7">
              <w:rPr>
                <w:noProof/>
                <w:szCs w:val="22"/>
                <w:lang w:val="de-DE" w:eastAsia="de-DE"/>
              </w:rPr>
              <w:drawing>
                <wp:inline distT="0" distB="0" distL="0" distR="0" wp14:anchorId="2E12AB84" wp14:editId="1D4AC331">
                  <wp:extent cx="3276000" cy="1846077"/>
                  <wp:effectExtent l="0" t="0" r="635" b="0"/>
                  <wp:docPr id="22" name="Bild 7" descr="SDcard_Raspberry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Dcard_Raspberry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853" cy="185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</w:tcPr>
          <w:p w14:paraId="52F83156" w14:textId="77777777" w:rsidR="001D39B3" w:rsidRDefault="001D39B3" w:rsidP="001D39B3">
            <w:pPr>
              <w:pStyle w:val="SAStandard"/>
            </w:pPr>
          </w:p>
        </w:tc>
      </w:tr>
    </w:tbl>
    <w:p w14:paraId="34B4229D" w14:textId="77777777" w:rsidR="001D39B3" w:rsidRDefault="001D39B3"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0"/>
        <w:gridCol w:w="4717"/>
      </w:tblGrid>
      <w:tr w:rsidR="001D39B3" w14:paraId="5938B230" w14:textId="77777777" w:rsidTr="005B1BD1">
        <w:trPr>
          <w:trHeight w:val="6086"/>
        </w:trPr>
        <w:tc>
          <w:tcPr>
            <w:tcW w:w="4928" w:type="dxa"/>
          </w:tcPr>
          <w:p w14:paraId="7DA0B03B" w14:textId="77777777" w:rsidR="001D39B3" w:rsidRDefault="001D39B3" w:rsidP="001D39B3">
            <w:pPr>
              <w:pStyle w:val="SAStandard"/>
            </w:pPr>
            <w:r w:rsidRPr="00D50060">
              <w:rPr>
                <w:noProof/>
                <w:lang w:val="de-DE" w:eastAsia="de-DE"/>
              </w:rPr>
              <w:lastRenderedPageBreak/>
              <w:drawing>
                <wp:anchor distT="0" distB="0" distL="114300" distR="114300" simplePos="0" relativeHeight="251660800" behindDoc="0" locked="0" layoutInCell="1" allowOverlap="1" wp14:anchorId="582EF947" wp14:editId="1D1E07C4">
                  <wp:simplePos x="0" y="0"/>
                  <wp:positionH relativeFrom="column">
                    <wp:posOffset>-497840</wp:posOffset>
                  </wp:positionH>
                  <wp:positionV relativeFrom="paragraph">
                    <wp:posOffset>366395</wp:posOffset>
                  </wp:positionV>
                  <wp:extent cx="3786505" cy="2908935"/>
                  <wp:effectExtent l="0" t="5715" r="5080" b="5080"/>
                  <wp:wrapSquare wrapText="bothSides"/>
                  <wp:docPr id="12" name="Bild 12" descr="20161027_090120%5B1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61027_090120%5B1%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16000"/>
                                    </a14:imgEffect>
                                    <a14:imgEffect>
                                      <a14:saturation sat="77000"/>
                                    </a14:imgEffect>
                                    <a14:imgEffect>
                                      <a14:brightnessContrast bright="16000" contras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3" r="14326"/>
                          <a:stretch/>
                        </pic:blipFill>
                        <pic:spPr bwMode="auto">
                          <a:xfrm rot="5400000">
                            <a:off x="0" y="0"/>
                            <a:ext cx="3786505" cy="290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5" w:type="dxa"/>
          </w:tcPr>
          <w:p w14:paraId="1895C76A" w14:textId="77777777" w:rsidR="001D39B3" w:rsidRDefault="001D39B3" w:rsidP="001D39B3">
            <w:pPr>
              <w:pStyle w:val="SAStandard"/>
            </w:pPr>
            <w:r w:rsidRPr="00D50060">
              <w:t xml:space="preserve">Auf dem ersten Fenster müssen Sie das richtige Betriebssystem auswählen, in diesem Fall </w:t>
            </w:r>
            <w:proofErr w:type="spellStart"/>
            <w:r w:rsidRPr="001D39B3">
              <w:rPr>
                <w:b/>
              </w:rPr>
              <w:t>Raspbian</w:t>
            </w:r>
            <w:proofErr w:type="spellEnd"/>
            <w:r w:rsidRPr="001D39B3">
              <w:rPr>
                <w:b/>
              </w:rPr>
              <w:t xml:space="preserve"> Recommended</w:t>
            </w:r>
            <w:r w:rsidRPr="00D50060">
              <w:t>.</w:t>
            </w:r>
          </w:p>
          <w:p w14:paraId="450FEA46" w14:textId="77777777" w:rsidR="001D39B3" w:rsidRPr="00D50060" w:rsidRDefault="001D39B3" w:rsidP="001D39B3">
            <w:pPr>
              <w:pStyle w:val="SAStandard"/>
            </w:pPr>
            <w:r w:rsidRPr="00D50060">
              <w:t>Danach legen Sie die Sprache und die Tastatur</w:t>
            </w:r>
            <w:r>
              <w:t>-</w:t>
            </w:r>
            <w:r w:rsidRPr="00D50060">
              <w:t>Sprache fest (vgl. auf dem Bild unten).</w:t>
            </w:r>
            <w:r w:rsidRPr="00D50060">
              <w:br/>
            </w:r>
            <w:r w:rsidRPr="00D50060">
              <w:br/>
              <w:t xml:space="preserve">Wenn Sie diese Einstellungen gemacht haben, klicken Sie auf </w:t>
            </w:r>
            <w:proofErr w:type="spellStart"/>
            <w:r w:rsidRPr="001D39B3">
              <w:rPr>
                <w:b/>
              </w:rPr>
              <w:t>Install</w:t>
            </w:r>
            <w:proofErr w:type="spellEnd"/>
            <w:r w:rsidRPr="001D39B3">
              <w:rPr>
                <w:b/>
              </w:rPr>
              <w:t>.</w:t>
            </w:r>
            <w:r w:rsidRPr="00D50060">
              <w:br/>
              <w:t xml:space="preserve">Bei der Meldung, welche jetzt auftauchen wird, klicken Sie auf </w:t>
            </w:r>
            <w:r w:rsidRPr="001D39B3">
              <w:rPr>
                <w:b/>
              </w:rPr>
              <w:t>JA</w:t>
            </w:r>
            <w:r w:rsidRPr="00D50060">
              <w:t>.</w:t>
            </w:r>
          </w:p>
          <w:p w14:paraId="0E9B6530" w14:textId="77777777" w:rsidR="001D39B3" w:rsidRPr="00E717FD" w:rsidRDefault="001D39B3" w:rsidP="001D39B3">
            <w:pPr>
              <w:pStyle w:val="SAStandard"/>
            </w:pPr>
            <w:r w:rsidRPr="00E717FD">
              <w:t xml:space="preserve">Nun wird das Betriebssystem installiert. Dies </w:t>
            </w:r>
            <w:proofErr w:type="gramStart"/>
            <w:r w:rsidRPr="00E717FD">
              <w:t>wird</w:t>
            </w:r>
            <w:proofErr w:type="gramEnd"/>
            <w:r w:rsidRPr="00E717FD">
              <w:t xml:space="preserve"> einige Minuten dauern.</w:t>
            </w:r>
          </w:p>
          <w:p w14:paraId="7A85892C" w14:textId="77777777" w:rsidR="001D39B3" w:rsidRDefault="001D39B3" w:rsidP="001D39B3">
            <w:pPr>
              <w:pStyle w:val="SAStandard"/>
            </w:pPr>
            <w:r w:rsidRPr="00E717FD">
              <w:t>Wenn die Installation beendet ist</w:t>
            </w:r>
            <w:r>
              <w:t>,</w:t>
            </w:r>
            <w:r w:rsidRPr="00E717FD">
              <w:t xml:space="preserve"> erscheint ein Fenster mit der Meldung</w:t>
            </w:r>
            <w:r>
              <w:t>:</w:t>
            </w:r>
            <w:r>
              <w:br/>
            </w:r>
            <w:r w:rsidRPr="001D39B3">
              <w:rPr>
                <w:b/>
              </w:rPr>
              <w:t xml:space="preserve">«OS </w:t>
            </w:r>
            <w:proofErr w:type="spellStart"/>
            <w:r w:rsidRPr="001D39B3">
              <w:rPr>
                <w:b/>
              </w:rPr>
              <w:t>Installed</w:t>
            </w:r>
            <w:proofErr w:type="spellEnd"/>
            <w:r w:rsidRPr="001D39B3">
              <w:rPr>
                <w:b/>
              </w:rPr>
              <w:t xml:space="preserve"> </w:t>
            </w:r>
            <w:proofErr w:type="spellStart"/>
            <w:r w:rsidRPr="001D39B3">
              <w:rPr>
                <w:b/>
              </w:rPr>
              <w:t>Successfully</w:t>
            </w:r>
            <w:proofErr w:type="spellEnd"/>
            <w:r>
              <w:t xml:space="preserve">» </w:t>
            </w:r>
          </w:p>
          <w:p w14:paraId="6FEC59AA" w14:textId="77777777" w:rsidR="001D39B3" w:rsidRDefault="001D39B3" w:rsidP="001D39B3">
            <w:pPr>
              <w:pStyle w:val="SAStandard"/>
            </w:pPr>
            <w:r>
              <w:t xml:space="preserve">Klicken Sie auf </w:t>
            </w:r>
            <w:r w:rsidRPr="001D39B3">
              <w:rPr>
                <w:b/>
              </w:rPr>
              <w:t>OK</w:t>
            </w:r>
            <w:r w:rsidR="00FD4766">
              <w:rPr>
                <w:b/>
              </w:rPr>
              <w:t>.</w:t>
            </w:r>
          </w:p>
        </w:tc>
      </w:tr>
    </w:tbl>
    <w:p w14:paraId="6F18B6C6" w14:textId="77777777" w:rsidR="005D55C0" w:rsidRDefault="005D55C0" w:rsidP="001D39B3">
      <w:pPr>
        <w:pStyle w:val="SAStandard"/>
      </w:pPr>
      <w:r w:rsidRPr="00D50060">
        <w:br/>
      </w:r>
      <w:r>
        <w:t xml:space="preserve">Der </w:t>
      </w:r>
      <w:proofErr w:type="spellStart"/>
      <w:r w:rsidR="002A1F0E">
        <w:t>Raspberry</w:t>
      </w:r>
      <w:proofErr w:type="spellEnd"/>
      <w:r w:rsidR="002A1F0E">
        <w:t xml:space="preserve"> Pi </w:t>
      </w:r>
      <w:r>
        <w:t>startet nun auf und Sie sehen folgenden Screen:</w:t>
      </w:r>
    </w:p>
    <w:p w14:paraId="2228B3E1" w14:textId="77777777" w:rsidR="005D55C0" w:rsidRDefault="005D55C0" w:rsidP="005D55C0">
      <w:pPr>
        <w:tabs>
          <w:tab w:val="left" w:pos="1871"/>
        </w:tabs>
        <w:rPr>
          <w:rFonts w:cs="Arial"/>
        </w:rPr>
      </w:pPr>
      <w:r>
        <w:rPr>
          <w:rFonts w:ascii="Times New Roman" w:hAnsi="Times New Roman"/>
          <w:noProof/>
          <w:szCs w:val="24"/>
          <w:lang w:val="de-DE" w:eastAsia="de-DE"/>
        </w:rPr>
        <w:drawing>
          <wp:inline distT="0" distB="0" distL="0" distR="0" wp14:anchorId="241C9E0E" wp14:editId="78E84D3C">
            <wp:extent cx="3880800" cy="2906775"/>
            <wp:effectExtent l="0" t="0" r="5715" b="190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aspberry_pi_plex_raspbian_desktop.p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267" cy="291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99296" w14:textId="77777777" w:rsidR="005D55C0" w:rsidRPr="00353C79" w:rsidRDefault="005D55C0" w:rsidP="005D55C0">
      <w:pPr>
        <w:rPr>
          <w:rFonts w:ascii="Times New Roman" w:hAnsi="Times New Roman"/>
          <w:szCs w:val="24"/>
        </w:rPr>
      </w:pPr>
    </w:p>
    <w:p w14:paraId="4EC941C8" w14:textId="77777777" w:rsidR="005D55C0" w:rsidRDefault="005D55C0" w:rsidP="005D55C0">
      <w:pPr>
        <w:rPr>
          <w:rFonts w:ascii="Monaco" w:hAnsi="Monaco" w:cs="Arial"/>
        </w:rPr>
      </w:pPr>
      <w:r>
        <w:rPr>
          <w:rFonts w:ascii="Monaco" w:hAnsi="Monaco" w:cs="Arial"/>
        </w:rPr>
        <w:br w:type="page"/>
      </w:r>
    </w:p>
    <w:p w14:paraId="19ED85D4" w14:textId="77777777" w:rsidR="005D55C0" w:rsidRPr="007C1DC0" w:rsidRDefault="005D55C0" w:rsidP="001D39B3">
      <w:pPr>
        <w:pStyle w:val="berschrift1"/>
      </w:pPr>
      <w:bookmarkStart w:id="9" w:name="_Toc517942592"/>
      <w:r>
        <w:lastRenderedPageBreak/>
        <w:t>Aufgaben</w:t>
      </w:r>
      <w:bookmarkEnd w:id="9"/>
    </w:p>
    <w:p w14:paraId="4833C645" w14:textId="77777777" w:rsidR="005D55C0" w:rsidRPr="00580BDE" w:rsidRDefault="005D55C0" w:rsidP="001D39B3">
      <w:pPr>
        <w:pStyle w:val="SAStandard"/>
      </w:pPr>
      <w:r w:rsidRPr="00580BDE">
        <w:t xml:space="preserve">Wenn </w:t>
      </w:r>
      <w:r>
        <w:t>Sie</w:t>
      </w:r>
      <w:r w:rsidRPr="00580BDE">
        <w:t xml:space="preserve"> das System soweit gebracht </w:t>
      </w:r>
      <w:r>
        <w:t>haben</w:t>
      </w:r>
      <w:r w:rsidRPr="00580BDE">
        <w:t xml:space="preserve">, dass es einwandfrei funktioniert, </w:t>
      </w:r>
      <w:r>
        <w:t>können Sie</w:t>
      </w:r>
      <w:r w:rsidRPr="00580BDE">
        <w:t xml:space="preserve"> hier einige der Aufgaben erledigen.</w:t>
      </w:r>
    </w:p>
    <w:p w14:paraId="054A1E03" w14:textId="77777777" w:rsidR="005D55C0" w:rsidRPr="001D39B3" w:rsidRDefault="005D55C0" w:rsidP="005B1BD1">
      <w:pPr>
        <w:pStyle w:val="SAStandard"/>
      </w:pPr>
      <w:r w:rsidRPr="005B1BD1">
        <w:rPr>
          <w:b/>
        </w:rPr>
        <w:t>Aufgabe 1</w:t>
      </w:r>
      <w:r w:rsidRPr="005B1BD1">
        <w:rPr>
          <w:b/>
        </w:rPr>
        <w:br/>
      </w:r>
      <w:r w:rsidRPr="001D39B3">
        <w:t xml:space="preserve">Stellen Sie das richtige Tastatur-Layout ein: Schweiz, Deutsch (Schweiz). Richten Sie dazu noch Datum und Uhrzeit ein. </w:t>
      </w:r>
    </w:p>
    <w:p w14:paraId="076DFD82" w14:textId="6AD4F3F5" w:rsidR="005D55C0" w:rsidRPr="001D39B3" w:rsidRDefault="005D55C0" w:rsidP="001D39B3">
      <w:pPr>
        <w:pStyle w:val="SAStandard"/>
      </w:pPr>
      <w:r w:rsidRPr="001D39B3">
        <w:rPr>
          <w:b/>
        </w:rPr>
        <w:t>Aufgabe 2</w:t>
      </w:r>
      <w:r w:rsidR="001D39B3" w:rsidRPr="001D39B3">
        <w:rPr>
          <w:b/>
        </w:rPr>
        <w:br/>
      </w:r>
      <w:r w:rsidRPr="001D39B3">
        <w:t xml:space="preserve">Stellen Sie fest, welche IP-Adresse das System hat. (Diese Aufgabe muss mit dem Terminal erledigt werden. </w:t>
      </w:r>
      <w:r w:rsidR="00A5313A">
        <w:t>Tipp: vgl. dazu «4. Linux Terminal-Befehle» weiter hinten, Stichwort «Netzwerk».</w:t>
      </w:r>
    </w:p>
    <w:p w14:paraId="21A32258" w14:textId="2FE1322F" w:rsidR="005D55C0" w:rsidRPr="001D39B3" w:rsidRDefault="005D55C0" w:rsidP="001D39B3">
      <w:pPr>
        <w:pStyle w:val="SAStandard"/>
      </w:pPr>
      <w:r w:rsidRPr="001D39B3">
        <w:rPr>
          <w:b/>
        </w:rPr>
        <w:t>Aufgabe 3</w:t>
      </w:r>
      <w:r w:rsidR="001D39B3" w:rsidRPr="001D39B3">
        <w:br/>
      </w:r>
      <w:r w:rsidRPr="001D39B3">
        <w:t xml:space="preserve">Erstellen Sie Ihren persönlichen Benutzer. (Diese Aufgabe muss mit dem Terminal erledigt werden. </w:t>
      </w:r>
      <w:r w:rsidR="00A5313A">
        <w:t>Tipp: vgl. dazu «4. Linux Terminal-Befehle» weiter hinten, Stichwort «Benutzer».</w:t>
      </w:r>
    </w:p>
    <w:p w14:paraId="0A6953B4" w14:textId="77777777" w:rsidR="005D55C0" w:rsidRDefault="005D55C0" w:rsidP="001D39B3">
      <w:pPr>
        <w:pStyle w:val="SAStandard"/>
        <w:spacing w:after="0"/>
        <w:rPr>
          <w:b/>
        </w:rPr>
      </w:pPr>
      <w:r w:rsidRPr="001D39B3">
        <w:rPr>
          <w:b/>
        </w:rPr>
        <w:t xml:space="preserve">Aufgaben mit </w:t>
      </w:r>
      <w:proofErr w:type="spellStart"/>
      <w:r w:rsidRPr="001D39B3">
        <w:rPr>
          <w:b/>
        </w:rPr>
        <w:t>Scratch</w:t>
      </w:r>
      <w:proofErr w:type="spellEnd"/>
    </w:p>
    <w:p w14:paraId="05BCC9AE" w14:textId="77777777" w:rsidR="00FB1C58" w:rsidRPr="00D46D7E" w:rsidRDefault="00D46D7E" w:rsidP="001D39B3">
      <w:pPr>
        <w:pStyle w:val="SAStandard"/>
        <w:spacing w:after="0"/>
      </w:pPr>
      <w:r>
        <w:t xml:space="preserve">Starten Sie </w:t>
      </w:r>
      <w:proofErr w:type="spellStart"/>
      <w:r>
        <w:t>Scratch</w:t>
      </w:r>
      <w:proofErr w:type="spellEnd"/>
      <w:r>
        <w:t xml:space="preserve"> mit dem Terminal und geben Sie </w:t>
      </w:r>
      <w:proofErr w:type="spellStart"/>
      <w:r w:rsidRPr="00D46D7E">
        <w:rPr>
          <w:b/>
        </w:rPr>
        <w:t>scratch</w:t>
      </w:r>
      <w:proofErr w:type="spellEnd"/>
      <w:r>
        <w:t xml:space="preserve"> [Enter] ein. Alternativ können Sie auch im WWW-Browser die Seite </w:t>
      </w:r>
      <w:r w:rsidR="002A471D" w:rsidRPr="002A471D">
        <w:rPr>
          <w:i/>
          <w:color w:val="0000FF"/>
        </w:rPr>
        <w:t xml:space="preserve">https://scratch.mit.edu </w:t>
      </w:r>
      <w:r>
        <w:t xml:space="preserve">aufrufen und anschliessend auf </w:t>
      </w:r>
      <w:r w:rsidRPr="00D46D7E">
        <w:rPr>
          <w:b/>
        </w:rPr>
        <w:t>entwickeln</w:t>
      </w:r>
      <w:r>
        <w:t xml:space="preserve"> klicken.</w:t>
      </w:r>
      <w:r>
        <w:br/>
      </w:r>
    </w:p>
    <w:p w14:paraId="3691CEE9" w14:textId="77777777" w:rsidR="005D55C0" w:rsidRPr="00580BDE" w:rsidRDefault="005D55C0" w:rsidP="001D39B3">
      <w:pPr>
        <w:pStyle w:val="SAStandard"/>
        <w:numPr>
          <w:ilvl w:val="0"/>
          <w:numId w:val="27"/>
        </w:numPr>
        <w:spacing w:after="120"/>
        <w:ind w:left="284" w:hanging="284"/>
      </w:pPr>
      <w:r w:rsidRPr="00580BDE">
        <w:t>Versuche</w:t>
      </w:r>
      <w:r>
        <w:t>n Sie</w:t>
      </w:r>
      <w:r w:rsidRPr="00580BDE">
        <w:t xml:space="preserve"> zunächst, die Katze von links nach rechts bewegen zu lassen. Spiele</w:t>
      </w:r>
      <w:r>
        <w:t>n sie</w:t>
      </w:r>
      <w:r w:rsidRPr="00580BDE">
        <w:t xml:space="preserve"> ein bisschen herum, damit </w:t>
      </w:r>
      <w:r>
        <w:t>Sie</w:t>
      </w:r>
      <w:r w:rsidRPr="00580BDE">
        <w:t xml:space="preserve"> mit den Bewegungen vertraut </w:t>
      </w:r>
      <w:r>
        <w:t>werden</w:t>
      </w:r>
      <w:r w:rsidRPr="00580BDE">
        <w:t>.</w:t>
      </w:r>
    </w:p>
    <w:p w14:paraId="12BB8B0D" w14:textId="77777777" w:rsidR="005D55C0" w:rsidRPr="00580BDE" w:rsidRDefault="005D55C0" w:rsidP="001D39B3">
      <w:pPr>
        <w:pStyle w:val="SAStandard"/>
        <w:numPr>
          <w:ilvl w:val="0"/>
          <w:numId w:val="27"/>
        </w:numPr>
        <w:spacing w:after="120"/>
        <w:ind w:left="284" w:hanging="284"/>
      </w:pPr>
      <w:r w:rsidRPr="00580BDE">
        <w:t xml:space="preserve">Nun versuchen wir mal, was wir alles mit </w:t>
      </w:r>
      <w:r w:rsidRPr="00D46D7E">
        <w:rPr>
          <w:b/>
        </w:rPr>
        <w:t>Klang</w:t>
      </w:r>
      <w:r w:rsidRPr="00580BDE">
        <w:t xml:space="preserve"> machen können. </w:t>
      </w:r>
      <w:r>
        <w:t>Sie dürfen</w:t>
      </w:r>
      <w:r w:rsidRPr="00580BDE">
        <w:t xml:space="preserve"> frei ausprobieren</w:t>
      </w:r>
      <w:r w:rsidR="001D39B3">
        <w:t>.</w:t>
      </w:r>
    </w:p>
    <w:p w14:paraId="3FD2335C" w14:textId="77777777" w:rsidR="005D55C0" w:rsidRPr="00580BDE" w:rsidRDefault="005D55C0" w:rsidP="001D39B3">
      <w:pPr>
        <w:pStyle w:val="SAStandard"/>
        <w:numPr>
          <w:ilvl w:val="0"/>
          <w:numId w:val="27"/>
        </w:numPr>
        <w:spacing w:after="120"/>
        <w:ind w:left="284" w:hanging="284"/>
      </w:pPr>
      <w:r w:rsidRPr="00580BDE">
        <w:t>Lass</w:t>
      </w:r>
      <w:r>
        <w:t>en Sie</w:t>
      </w:r>
      <w:r w:rsidRPr="00580BDE">
        <w:t xml:space="preserve"> doch mal ein Klavier folgende Noten spielen: CDEFGGAAAAGAAAAGFFFFEEDDDC</w:t>
      </w:r>
    </w:p>
    <w:p w14:paraId="7E092EC1" w14:textId="77777777" w:rsidR="005D55C0" w:rsidRPr="00580BDE" w:rsidRDefault="005D55C0" w:rsidP="001D39B3">
      <w:pPr>
        <w:pStyle w:val="SAStandard"/>
        <w:numPr>
          <w:ilvl w:val="0"/>
          <w:numId w:val="27"/>
        </w:numPr>
        <w:spacing w:after="120"/>
        <w:ind w:left="284" w:hanging="284"/>
      </w:pPr>
      <w:r w:rsidRPr="00580BDE">
        <w:t>Nu</w:t>
      </w:r>
      <w:r w:rsidR="001D39B3">
        <w:t xml:space="preserve">n gehen wir zum nächsten Thema </w:t>
      </w:r>
      <w:r w:rsidRPr="001D39B3">
        <w:rPr>
          <w:b/>
        </w:rPr>
        <w:t>Aussehen</w:t>
      </w:r>
      <w:r w:rsidRPr="00580BDE">
        <w:t xml:space="preserve">. Auch hier </w:t>
      </w:r>
      <w:r>
        <w:t xml:space="preserve">können Sie </w:t>
      </w:r>
      <w:r w:rsidRPr="00580BDE">
        <w:t>ein bisschen ausprobieren.</w:t>
      </w:r>
      <w:r w:rsidR="001D39B3">
        <w:t xml:space="preserve"> Anschliessend e</w:t>
      </w:r>
      <w:r w:rsidRPr="00580BDE">
        <w:t>rstelle</w:t>
      </w:r>
      <w:r>
        <w:t>n Sie</w:t>
      </w:r>
      <w:r w:rsidRPr="00580BDE">
        <w:t xml:space="preserve"> zwei neue Kostüme für die Katze.</w:t>
      </w:r>
    </w:p>
    <w:p w14:paraId="41539641" w14:textId="77777777" w:rsidR="005D55C0" w:rsidRPr="00580BDE" w:rsidRDefault="005D55C0" w:rsidP="001D39B3">
      <w:pPr>
        <w:pStyle w:val="SAStandard"/>
        <w:numPr>
          <w:ilvl w:val="0"/>
          <w:numId w:val="27"/>
        </w:numPr>
        <w:spacing w:after="120"/>
        <w:ind w:left="284" w:hanging="284"/>
      </w:pPr>
      <w:r w:rsidRPr="00580BDE">
        <w:t>Damit wir sehen, dass sich die Katze auch umzieht, programmieren wir ein klei</w:t>
      </w:r>
      <w:r w:rsidR="00FC6D5E">
        <w:t>nes Programm.</w:t>
      </w:r>
      <w:r w:rsidR="00FC6D5E">
        <w:br/>
        <w:t>Hier ein Beispiel (</w:t>
      </w:r>
      <w:r>
        <w:t>Sie dürfen</w:t>
      </w:r>
      <w:r w:rsidRPr="00580BDE">
        <w:t xml:space="preserve"> aber</w:t>
      </w:r>
      <w:r w:rsidR="00FC6D5E">
        <w:t xml:space="preserve"> auch gerne selber ausprobieren):</w:t>
      </w:r>
    </w:p>
    <w:p w14:paraId="3EB80412" w14:textId="77777777" w:rsidR="005D55C0" w:rsidRPr="00580BDE" w:rsidRDefault="005D55C0" w:rsidP="005D55C0">
      <w:pPr>
        <w:rPr>
          <w:rFonts w:cs="Arial"/>
          <w:b/>
        </w:rPr>
      </w:pPr>
      <w:r w:rsidRPr="00580BDE">
        <w:rPr>
          <w:rFonts w:cs="Arial"/>
          <w:noProof/>
          <w:lang w:val="de-DE" w:eastAsia="de-DE"/>
        </w:rPr>
        <w:drawing>
          <wp:anchor distT="0" distB="0" distL="114300" distR="114300" simplePos="0" relativeHeight="251664896" behindDoc="0" locked="0" layoutInCell="1" allowOverlap="1" wp14:anchorId="02E7E1F3" wp14:editId="6648BC97">
            <wp:simplePos x="0" y="0"/>
            <wp:positionH relativeFrom="column">
              <wp:posOffset>144836</wp:posOffset>
            </wp:positionH>
            <wp:positionV relativeFrom="paragraph">
              <wp:posOffset>71120</wp:posOffset>
            </wp:positionV>
            <wp:extent cx="1767600" cy="1800000"/>
            <wp:effectExtent l="0" t="0" r="0" b="3810"/>
            <wp:wrapSquare wrapText="bothSides"/>
            <wp:docPr id="18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schirmfoto 2016-10-27 um 14.31.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0F2D1" w14:textId="77777777" w:rsidR="005D55C0" w:rsidRPr="00580BDE" w:rsidRDefault="005D55C0" w:rsidP="005D55C0">
      <w:pPr>
        <w:rPr>
          <w:rFonts w:cs="Arial"/>
          <w:b/>
        </w:rPr>
      </w:pPr>
    </w:p>
    <w:p w14:paraId="51F01251" w14:textId="77777777" w:rsidR="005D55C0" w:rsidRPr="00580BDE" w:rsidRDefault="005D55C0" w:rsidP="005D55C0">
      <w:pPr>
        <w:rPr>
          <w:rFonts w:cs="Arial"/>
        </w:rPr>
      </w:pPr>
    </w:p>
    <w:p w14:paraId="01FB97D4" w14:textId="77777777" w:rsidR="005D55C0" w:rsidRPr="00580BDE" w:rsidRDefault="005D55C0" w:rsidP="005D55C0">
      <w:pPr>
        <w:rPr>
          <w:rFonts w:cs="Arial"/>
        </w:rPr>
      </w:pPr>
    </w:p>
    <w:p w14:paraId="2BFC50CC" w14:textId="77777777" w:rsidR="005D55C0" w:rsidRPr="00580BDE" w:rsidRDefault="005D55C0" w:rsidP="005D55C0">
      <w:pPr>
        <w:rPr>
          <w:rFonts w:cs="Arial"/>
        </w:rPr>
      </w:pPr>
    </w:p>
    <w:p w14:paraId="09B45F1B" w14:textId="77777777" w:rsidR="00FC6D5E" w:rsidRDefault="00FC6D5E">
      <w:pPr>
        <w:rPr>
          <w:rFonts w:cs="Arial"/>
          <w:sz w:val="22"/>
          <w:szCs w:val="24"/>
        </w:rPr>
      </w:pPr>
      <w:r>
        <w:br w:type="page"/>
      </w:r>
    </w:p>
    <w:p w14:paraId="67B153BE" w14:textId="77777777" w:rsidR="005D55C0" w:rsidRPr="00B725F3" w:rsidRDefault="00FD4766" w:rsidP="00FC6D5E">
      <w:pPr>
        <w:pStyle w:val="SAStandard"/>
        <w:numPr>
          <w:ilvl w:val="0"/>
          <w:numId w:val="27"/>
        </w:numPr>
        <w:spacing w:after="0"/>
        <w:ind w:left="284" w:hanging="284"/>
      </w:pPr>
      <w:r w:rsidRPr="00B725F3">
        <w:rPr>
          <w:szCs w:val="22"/>
        </w:rPr>
        <w:lastRenderedPageBreak/>
        <w:t xml:space="preserve">Wir werden zum nächsten Thema ein kleines Programm schreiben, in welchem eine Katze </w:t>
      </w:r>
      <w:r>
        <w:rPr>
          <w:szCs w:val="22"/>
        </w:rPr>
        <w:t xml:space="preserve">eine </w:t>
      </w:r>
      <w:r w:rsidR="005D55C0" w:rsidRPr="00B725F3">
        <w:t xml:space="preserve">Maus verfolgt. Zuerst müssen wir eine neue Figur erstellen. </w:t>
      </w:r>
    </w:p>
    <w:p w14:paraId="18E67E10" w14:textId="77777777" w:rsidR="00FC6D5E" w:rsidRDefault="00FC6D5E" w:rsidP="00FC6D5E">
      <w:pPr>
        <w:spacing w:after="0"/>
      </w:pPr>
      <w:r w:rsidRPr="00580BDE">
        <w:rPr>
          <w:noProof/>
          <w:lang w:val="de-DE" w:eastAsia="de-DE"/>
        </w:rPr>
        <w:drawing>
          <wp:anchor distT="0" distB="0" distL="114300" distR="114300" simplePos="0" relativeHeight="251667968" behindDoc="0" locked="0" layoutInCell="1" allowOverlap="1" wp14:anchorId="1D0C0058" wp14:editId="578EEDAB">
            <wp:simplePos x="0" y="0"/>
            <wp:positionH relativeFrom="column">
              <wp:posOffset>193675</wp:posOffset>
            </wp:positionH>
            <wp:positionV relativeFrom="paragraph">
              <wp:posOffset>88265</wp:posOffset>
            </wp:positionV>
            <wp:extent cx="2008505" cy="302895"/>
            <wp:effectExtent l="0" t="0" r="0" b="1905"/>
            <wp:wrapSquare wrapText="bothSides"/>
            <wp:docPr id="19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16-10-27 um 14.35.0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EDDB7" w14:textId="77777777" w:rsidR="00FC6D5E" w:rsidRDefault="005D55C0" w:rsidP="00FC6D5E">
      <w:pPr>
        <w:spacing w:after="0"/>
      </w:pPr>
      <w:r w:rsidRPr="00593CAD">
        <w:rPr>
          <w:rFonts w:cs="Arial"/>
        </w:rPr>
        <w:br/>
      </w:r>
    </w:p>
    <w:p w14:paraId="670C8E45" w14:textId="77777777" w:rsidR="005D55C0" w:rsidRPr="00F26720" w:rsidRDefault="005D55C0" w:rsidP="00F26720">
      <w:pPr>
        <w:pStyle w:val="SAStandard"/>
        <w:numPr>
          <w:ilvl w:val="0"/>
          <w:numId w:val="27"/>
        </w:numPr>
        <w:spacing w:after="0"/>
        <w:ind w:left="284" w:hanging="284"/>
        <w:rPr>
          <w:szCs w:val="22"/>
        </w:rPr>
      </w:pPr>
      <w:r w:rsidRPr="00F26720">
        <w:rPr>
          <w:szCs w:val="22"/>
        </w:rPr>
        <w:t>Das Script der Maus sieht dann wie folgt aus:</w:t>
      </w:r>
    </w:p>
    <w:p w14:paraId="67BAD045" w14:textId="15F1E72D" w:rsidR="005D55C0" w:rsidRPr="00580BDE" w:rsidRDefault="00835D4B" w:rsidP="005D55C0">
      <w:pPr>
        <w:pStyle w:val="Listenabsatz"/>
        <w:rPr>
          <w:rFonts w:cs="Arial"/>
        </w:rPr>
      </w:pPr>
      <w:r w:rsidRPr="00580BDE">
        <w:rPr>
          <w:rFonts w:cs="Arial"/>
          <w:noProof/>
          <w:lang w:val="de-DE" w:eastAsia="de-DE"/>
        </w:rPr>
        <w:drawing>
          <wp:anchor distT="0" distB="0" distL="114300" distR="114300" simplePos="0" relativeHeight="251668992" behindDoc="0" locked="0" layoutInCell="1" allowOverlap="1" wp14:anchorId="2BB6CFDA" wp14:editId="7C3E764C">
            <wp:simplePos x="0" y="0"/>
            <wp:positionH relativeFrom="column">
              <wp:posOffset>193675</wp:posOffset>
            </wp:positionH>
            <wp:positionV relativeFrom="paragraph">
              <wp:posOffset>63500</wp:posOffset>
            </wp:positionV>
            <wp:extent cx="1936800" cy="1476000"/>
            <wp:effectExtent l="0" t="0" r="0" b="0"/>
            <wp:wrapTight wrapText="bothSides">
              <wp:wrapPolygon edited="0">
                <wp:start x="0" y="0"/>
                <wp:lineTo x="0" y="21377"/>
                <wp:lineTo x="21388" y="21377"/>
                <wp:lineTo x="21388" y="0"/>
                <wp:lineTo x="0" y="0"/>
              </wp:wrapPolygon>
            </wp:wrapTight>
            <wp:docPr id="2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schirmfoto 2016-10-27 um 14.36.3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8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BDE">
        <w:rPr>
          <w:rFonts w:cs="Arial"/>
          <w:noProof/>
          <w:lang w:val="de-DE" w:eastAsia="de-DE"/>
        </w:rPr>
        <w:drawing>
          <wp:anchor distT="0" distB="0" distL="114300" distR="114300" simplePos="0" relativeHeight="251670016" behindDoc="0" locked="0" layoutInCell="1" allowOverlap="1" wp14:anchorId="7794A7B6" wp14:editId="39C86C20">
            <wp:simplePos x="0" y="0"/>
            <wp:positionH relativeFrom="column">
              <wp:posOffset>2203340</wp:posOffset>
            </wp:positionH>
            <wp:positionV relativeFrom="paragraph">
              <wp:posOffset>92075</wp:posOffset>
            </wp:positionV>
            <wp:extent cx="2646000" cy="1440000"/>
            <wp:effectExtent l="0" t="0" r="0" b="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20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schirmfoto 2016-10-27 um 14.36.4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4D3CB" w14:textId="77777777" w:rsidR="005D55C0" w:rsidRPr="00580BDE" w:rsidRDefault="005D55C0" w:rsidP="005D55C0">
      <w:pPr>
        <w:rPr>
          <w:rFonts w:cs="Arial"/>
        </w:rPr>
      </w:pPr>
    </w:p>
    <w:p w14:paraId="73CDB55C" w14:textId="77777777" w:rsidR="005D55C0" w:rsidRPr="00580BDE" w:rsidRDefault="005D55C0" w:rsidP="005D55C0">
      <w:pPr>
        <w:rPr>
          <w:rFonts w:cs="Arial"/>
        </w:rPr>
      </w:pPr>
    </w:p>
    <w:p w14:paraId="35B3877A" w14:textId="77777777" w:rsidR="005D55C0" w:rsidRPr="00580BDE" w:rsidRDefault="005D55C0" w:rsidP="005D55C0">
      <w:pPr>
        <w:rPr>
          <w:rFonts w:cs="Arial"/>
        </w:rPr>
      </w:pPr>
    </w:p>
    <w:p w14:paraId="2140A9BE" w14:textId="77777777" w:rsidR="00835D4B" w:rsidRDefault="00835D4B" w:rsidP="005D55C0">
      <w:pPr>
        <w:rPr>
          <w:rFonts w:cs="Arial"/>
          <w:sz w:val="22"/>
        </w:rPr>
      </w:pPr>
    </w:p>
    <w:p w14:paraId="4361334E" w14:textId="77777777" w:rsidR="005D55C0" w:rsidRPr="00F26720" w:rsidRDefault="005D55C0" w:rsidP="005D55C0">
      <w:pPr>
        <w:rPr>
          <w:rFonts w:cs="Arial"/>
          <w:sz w:val="22"/>
        </w:rPr>
      </w:pPr>
      <w:r w:rsidRPr="00F26720">
        <w:rPr>
          <w:rFonts w:cs="Arial"/>
          <w:sz w:val="22"/>
        </w:rPr>
        <w:t>Wie könnte das Script der Katze aussehen?</w:t>
      </w:r>
      <w:r w:rsidRPr="00F26720">
        <w:rPr>
          <w:rFonts w:cs="Arial"/>
          <w:sz w:val="22"/>
        </w:rPr>
        <w:tab/>
      </w:r>
    </w:p>
    <w:p w14:paraId="02FA04F7" w14:textId="77777777" w:rsidR="005D55C0" w:rsidRPr="00580BDE" w:rsidRDefault="005D55C0" w:rsidP="005D55C0">
      <w:pPr>
        <w:rPr>
          <w:rFonts w:cs="Arial"/>
        </w:rPr>
      </w:pPr>
      <w:r w:rsidRPr="00580BDE">
        <w:rPr>
          <w:rFonts w:cs="Arial"/>
        </w:rPr>
        <w:br w:type="page"/>
      </w:r>
    </w:p>
    <w:p w14:paraId="4C9D3219" w14:textId="77777777" w:rsidR="00046C10" w:rsidRDefault="005D55C0" w:rsidP="00046C10">
      <w:pPr>
        <w:pStyle w:val="berschrift1"/>
      </w:pPr>
      <w:bookmarkStart w:id="10" w:name="_Toc517942593"/>
      <w:r w:rsidRPr="00580BDE">
        <w:lastRenderedPageBreak/>
        <w:t>Li</w:t>
      </w:r>
      <w:r w:rsidRPr="00BE06E0">
        <w:t>nux Termin</w:t>
      </w:r>
      <w:r>
        <w:t>al-Befehle im Überblick</w:t>
      </w:r>
      <w:bookmarkEnd w:id="10"/>
    </w:p>
    <w:p w14:paraId="4597D608" w14:textId="77777777" w:rsidR="00046C10" w:rsidRPr="005B5055" w:rsidRDefault="00046C10" w:rsidP="005B5055">
      <w:pPr>
        <w:pStyle w:val="SAStandard"/>
        <w:spacing w:after="0"/>
        <w:rPr>
          <w:b/>
        </w:rPr>
      </w:pPr>
      <w:r w:rsidRPr="005B5055">
        <w:rPr>
          <w:b/>
        </w:rPr>
        <w:t>Hilfe</w:t>
      </w:r>
    </w:p>
    <w:p w14:paraId="6CFABF6E" w14:textId="0482D903" w:rsidR="005D55C0" w:rsidRPr="00046C10" w:rsidRDefault="00B400E8" w:rsidP="00046C10">
      <w:pPr>
        <w:pStyle w:val="SAStandard"/>
        <w:spacing w:after="0"/>
      </w:pPr>
      <w:r>
        <w:t>K</w:t>
      </w:r>
      <w:r w:rsidR="005D55C0" w:rsidRPr="00046C10">
        <w:t xml:space="preserve">lassische Hilfe: </w:t>
      </w:r>
      <w:r w:rsidR="005D55C0" w:rsidRPr="009057CE">
        <w:rPr>
          <w:rFonts w:ascii="Monaco" w:hAnsi="Monaco"/>
        </w:rPr>
        <w:t>man</w:t>
      </w:r>
      <w:r w:rsidR="005D55C0" w:rsidRPr="00046C10">
        <w:t xml:space="preserve"> [Befehl]</w:t>
      </w:r>
    </w:p>
    <w:p w14:paraId="6A8EC696" w14:textId="77777777" w:rsidR="005D55C0" w:rsidRPr="00046C10" w:rsidRDefault="005D55C0" w:rsidP="005B5055">
      <w:pPr>
        <w:pStyle w:val="SAStandard"/>
        <w:spacing w:after="120"/>
      </w:pPr>
      <w:r w:rsidRPr="00046C10">
        <w:t xml:space="preserve">Kurzbeschreibung zu einem Kommando: </w:t>
      </w:r>
      <w:proofErr w:type="spellStart"/>
      <w:r w:rsidRPr="009057CE">
        <w:rPr>
          <w:rFonts w:ascii="Monaco" w:hAnsi="Monaco"/>
        </w:rPr>
        <w:t>whatis</w:t>
      </w:r>
      <w:proofErr w:type="spellEnd"/>
    </w:p>
    <w:p w14:paraId="02654A6D" w14:textId="77777777" w:rsidR="005D55C0" w:rsidRPr="005B5055" w:rsidRDefault="005D55C0" w:rsidP="005B5055">
      <w:pPr>
        <w:pStyle w:val="SAStandard"/>
        <w:spacing w:after="0"/>
        <w:rPr>
          <w:rStyle w:val="berschrift2Zchn"/>
          <w:rFonts w:eastAsiaTheme="minorHAnsi" w:cs="Arial"/>
          <w:bCs w:val="0"/>
          <w:sz w:val="22"/>
          <w:szCs w:val="24"/>
        </w:rPr>
      </w:pPr>
      <w:bookmarkStart w:id="11" w:name="_Toc517791578"/>
      <w:bookmarkStart w:id="12" w:name="_Toc517791669"/>
      <w:bookmarkStart w:id="13" w:name="_Toc517792815"/>
      <w:bookmarkStart w:id="14" w:name="_Toc517942594"/>
      <w:r w:rsidRPr="005B5055">
        <w:rPr>
          <w:rStyle w:val="berschrift2Zchn"/>
          <w:rFonts w:eastAsiaTheme="minorHAnsi" w:cs="Arial"/>
          <w:bCs w:val="0"/>
          <w:sz w:val="22"/>
          <w:szCs w:val="24"/>
        </w:rPr>
        <w:t>Kopieren, Verschieben und Löschen</w:t>
      </w:r>
      <w:bookmarkEnd w:id="11"/>
      <w:bookmarkEnd w:id="12"/>
      <w:bookmarkEnd w:id="13"/>
      <w:bookmarkEnd w:id="14"/>
    </w:p>
    <w:p w14:paraId="02E4FA96" w14:textId="77777777" w:rsidR="005D55C0" w:rsidRPr="00046C10" w:rsidRDefault="005D55C0" w:rsidP="00046C10">
      <w:pPr>
        <w:pStyle w:val="SAStandard"/>
        <w:spacing w:after="0"/>
      </w:pPr>
      <w:r w:rsidRPr="00046C10">
        <w:t xml:space="preserve">Kopieren von Dateien: </w:t>
      </w:r>
      <w:proofErr w:type="spellStart"/>
      <w:r w:rsidRPr="009057CE">
        <w:rPr>
          <w:rFonts w:ascii="Monaco" w:hAnsi="Monaco"/>
        </w:rPr>
        <w:t>cp</w:t>
      </w:r>
      <w:proofErr w:type="spellEnd"/>
      <w:r w:rsidRPr="00046C10">
        <w:t xml:space="preserve"> [Dateiname]</w:t>
      </w:r>
    </w:p>
    <w:p w14:paraId="256E0ECF" w14:textId="77777777" w:rsidR="005D55C0" w:rsidRPr="00046C10" w:rsidRDefault="005D55C0" w:rsidP="00046C10">
      <w:pPr>
        <w:pStyle w:val="SAStandard"/>
        <w:spacing w:after="0"/>
      </w:pPr>
      <w:r w:rsidRPr="00046C10">
        <w:t xml:space="preserve">Verschieben von Dateien: </w:t>
      </w:r>
      <w:r w:rsidRPr="009057CE">
        <w:rPr>
          <w:rFonts w:ascii="Monaco" w:hAnsi="Monaco"/>
        </w:rPr>
        <w:t>mv</w:t>
      </w:r>
      <w:r w:rsidRPr="00046C10">
        <w:t xml:space="preserve"> [Dateiname] [Zielort]</w:t>
      </w:r>
    </w:p>
    <w:p w14:paraId="0A3ADC29" w14:textId="2ACC005D" w:rsidR="005D55C0" w:rsidRPr="00046C10" w:rsidRDefault="005D55C0" w:rsidP="00046C10">
      <w:pPr>
        <w:pStyle w:val="SAStandard"/>
        <w:spacing w:after="0"/>
      </w:pPr>
      <w:r w:rsidRPr="00046C10">
        <w:t xml:space="preserve">Datei umbenennen: </w:t>
      </w:r>
      <w:r w:rsidRPr="009057CE">
        <w:rPr>
          <w:rFonts w:ascii="Monaco" w:hAnsi="Monaco"/>
        </w:rPr>
        <w:t>mv</w:t>
      </w:r>
      <w:r w:rsidRPr="00046C10">
        <w:t xml:space="preserve"> [Dateiname alt]</w:t>
      </w:r>
      <w:r w:rsidR="00B400E8">
        <w:t xml:space="preserve"> </w:t>
      </w:r>
      <w:r w:rsidRPr="00046C10">
        <w:t>[Dateiname neu]</w:t>
      </w:r>
      <w:r w:rsidRPr="00046C10">
        <w:br/>
        <w:t xml:space="preserve">Löschen von Dateien: </w:t>
      </w:r>
      <w:proofErr w:type="spellStart"/>
      <w:r w:rsidRPr="009057CE">
        <w:rPr>
          <w:rFonts w:ascii="Monaco" w:hAnsi="Monaco"/>
        </w:rPr>
        <w:t>rm</w:t>
      </w:r>
      <w:proofErr w:type="spellEnd"/>
      <w:r w:rsidRPr="00046C10">
        <w:t xml:space="preserve"> [Dateiname]</w:t>
      </w:r>
    </w:p>
    <w:p w14:paraId="0F1CCF3D" w14:textId="77777777" w:rsidR="005D55C0" w:rsidRPr="00046C10" w:rsidRDefault="005D55C0" w:rsidP="005B5055">
      <w:pPr>
        <w:pStyle w:val="SAStandard"/>
        <w:spacing w:after="120"/>
      </w:pPr>
      <w:r w:rsidRPr="00046C10">
        <w:t xml:space="preserve">Dateien auflisten: </w:t>
      </w:r>
      <w:proofErr w:type="spellStart"/>
      <w:r w:rsidRPr="009057CE">
        <w:rPr>
          <w:rFonts w:ascii="Monaco" w:hAnsi="Monaco"/>
        </w:rPr>
        <w:t>ls</w:t>
      </w:r>
      <w:proofErr w:type="spellEnd"/>
    </w:p>
    <w:p w14:paraId="5F470F6E" w14:textId="77777777" w:rsidR="005D55C0" w:rsidRPr="005B5055" w:rsidRDefault="005D55C0" w:rsidP="005B5055">
      <w:pPr>
        <w:pStyle w:val="SAStandard"/>
        <w:spacing w:after="0"/>
        <w:rPr>
          <w:b/>
        </w:rPr>
      </w:pPr>
      <w:r w:rsidRPr="005B5055">
        <w:rPr>
          <w:b/>
        </w:rPr>
        <w:t>Suche</w:t>
      </w:r>
    </w:p>
    <w:p w14:paraId="4427D89C" w14:textId="77777777" w:rsidR="005D55C0" w:rsidRPr="00046C10" w:rsidRDefault="005D55C0" w:rsidP="005B5055">
      <w:pPr>
        <w:pStyle w:val="SAStandard"/>
        <w:spacing w:after="120"/>
      </w:pPr>
      <w:r w:rsidRPr="00046C10">
        <w:t xml:space="preserve">Suche nach Datei: </w:t>
      </w:r>
      <w:r w:rsidRPr="009057CE">
        <w:rPr>
          <w:rFonts w:ascii="Monaco" w:hAnsi="Monaco"/>
        </w:rPr>
        <w:t>find</w:t>
      </w:r>
    </w:p>
    <w:p w14:paraId="47ADB6DB" w14:textId="77777777" w:rsidR="005D55C0" w:rsidRPr="005B5055" w:rsidRDefault="005D55C0" w:rsidP="005B5055">
      <w:pPr>
        <w:pStyle w:val="SAStandard"/>
        <w:spacing w:after="0"/>
        <w:rPr>
          <w:rStyle w:val="berschrift2Zchn"/>
          <w:rFonts w:eastAsiaTheme="minorHAnsi" w:cs="Arial"/>
          <w:bCs w:val="0"/>
          <w:sz w:val="22"/>
          <w:szCs w:val="24"/>
        </w:rPr>
      </w:pPr>
      <w:bookmarkStart w:id="15" w:name="_Toc517791579"/>
      <w:bookmarkStart w:id="16" w:name="_Toc517791670"/>
      <w:bookmarkStart w:id="17" w:name="_Toc517792816"/>
      <w:bookmarkStart w:id="18" w:name="_Toc517942595"/>
      <w:r w:rsidRPr="005B5055">
        <w:rPr>
          <w:rStyle w:val="berschrift2Zchn"/>
          <w:rFonts w:eastAsiaTheme="minorHAnsi" w:cs="Arial"/>
          <w:bCs w:val="0"/>
          <w:sz w:val="22"/>
          <w:szCs w:val="24"/>
        </w:rPr>
        <w:t>Verzeichnisse</w:t>
      </w:r>
      <w:bookmarkEnd w:id="15"/>
      <w:bookmarkEnd w:id="16"/>
      <w:bookmarkEnd w:id="17"/>
      <w:bookmarkEnd w:id="18"/>
    </w:p>
    <w:p w14:paraId="6E4CD5C2" w14:textId="77777777" w:rsidR="005D55C0" w:rsidRPr="00046C10" w:rsidRDefault="005D55C0" w:rsidP="00046C10">
      <w:pPr>
        <w:pStyle w:val="SAStandard"/>
        <w:spacing w:after="0"/>
      </w:pPr>
      <w:r w:rsidRPr="00046C10">
        <w:t xml:space="preserve">Wechseln in ein Verzeichnis: </w:t>
      </w:r>
      <w:r w:rsidRPr="009057CE">
        <w:rPr>
          <w:rFonts w:ascii="Monaco" w:hAnsi="Monaco"/>
        </w:rPr>
        <w:t>cd</w:t>
      </w:r>
      <w:r w:rsidRPr="00046C10">
        <w:t xml:space="preserve"> [Verzeichnisname]</w:t>
      </w:r>
    </w:p>
    <w:p w14:paraId="14B16A64" w14:textId="77777777" w:rsidR="005D55C0" w:rsidRPr="00046C10" w:rsidRDefault="005D55C0" w:rsidP="00046C10">
      <w:pPr>
        <w:pStyle w:val="SAStandard"/>
        <w:spacing w:after="0"/>
      </w:pPr>
      <w:r w:rsidRPr="00046C10">
        <w:t xml:space="preserve">Anlegen eines Verzeichnisses: </w:t>
      </w:r>
      <w:proofErr w:type="spellStart"/>
      <w:r w:rsidRPr="009057CE">
        <w:rPr>
          <w:rFonts w:ascii="Monaco" w:hAnsi="Monaco"/>
        </w:rPr>
        <w:t>mkdir</w:t>
      </w:r>
      <w:proofErr w:type="spellEnd"/>
      <w:r w:rsidRPr="00046C10">
        <w:t xml:space="preserve"> [Verzeichnisname]</w:t>
      </w:r>
    </w:p>
    <w:p w14:paraId="754B3BFE" w14:textId="77777777" w:rsidR="005D55C0" w:rsidRPr="00046C10" w:rsidRDefault="005D55C0" w:rsidP="005B5055">
      <w:pPr>
        <w:pStyle w:val="SAStandard"/>
        <w:spacing w:after="120"/>
      </w:pPr>
      <w:r w:rsidRPr="00046C10">
        <w:t xml:space="preserve">Löschen eines Verzeichnisses: </w:t>
      </w:r>
      <w:proofErr w:type="spellStart"/>
      <w:proofErr w:type="gramStart"/>
      <w:r w:rsidRPr="009057CE">
        <w:rPr>
          <w:rFonts w:ascii="Monaco" w:hAnsi="Monaco"/>
        </w:rPr>
        <w:t>rmdir,rm</w:t>
      </w:r>
      <w:proofErr w:type="spellEnd"/>
      <w:proofErr w:type="gramEnd"/>
      <w:r w:rsidRPr="00046C10">
        <w:t xml:space="preserve"> [Verzeichnisname] </w:t>
      </w:r>
    </w:p>
    <w:p w14:paraId="62496BEB" w14:textId="77777777" w:rsidR="005D55C0" w:rsidRPr="005B5055" w:rsidRDefault="005D55C0" w:rsidP="005B5055">
      <w:pPr>
        <w:pStyle w:val="SAStandard"/>
        <w:spacing w:after="0"/>
        <w:rPr>
          <w:rStyle w:val="berschrift2Zchn"/>
          <w:rFonts w:eastAsiaTheme="minorHAnsi" w:cs="Arial"/>
          <w:bCs w:val="0"/>
          <w:sz w:val="22"/>
          <w:szCs w:val="24"/>
        </w:rPr>
      </w:pPr>
      <w:bookmarkStart w:id="19" w:name="_Toc517791580"/>
      <w:bookmarkStart w:id="20" w:name="_Toc517791671"/>
      <w:bookmarkStart w:id="21" w:name="_Toc517792817"/>
      <w:bookmarkStart w:id="22" w:name="_Toc517942596"/>
      <w:r w:rsidRPr="005B5055">
        <w:rPr>
          <w:rStyle w:val="berschrift2Zchn"/>
          <w:rFonts w:eastAsiaTheme="minorHAnsi" w:cs="Arial"/>
          <w:bCs w:val="0"/>
          <w:sz w:val="22"/>
          <w:szCs w:val="24"/>
        </w:rPr>
        <w:t>Dateisysteme</w:t>
      </w:r>
      <w:bookmarkEnd w:id="19"/>
      <w:bookmarkEnd w:id="20"/>
      <w:bookmarkEnd w:id="21"/>
      <w:bookmarkEnd w:id="22"/>
    </w:p>
    <w:p w14:paraId="35BDFEE6" w14:textId="77777777" w:rsidR="005D55C0" w:rsidRPr="00046C10" w:rsidRDefault="005D55C0" w:rsidP="00046C10">
      <w:pPr>
        <w:pStyle w:val="SAStandard"/>
        <w:spacing w:after="0"/>
      </w:pPr>
      <w:r w:rsidRPr="00046C10">
        <w:t xml:space="preserve">Einhängen eines Dateisystems: </w:t>
      </w:r>
      <w:proofErr w:type="spellStart"/>
      <w:r w:rsidRPr="009057CE">
        <w:rPr>
          <w:rFonts w:ascii="Monaco" w:hAnsi="Monaco"/>
        </w:rPr>
        <w:t>mount</w:t>
      </w:r>
      <w:proofErr w:type="spellEnd"/>
    </w:p>
    <w:p w14:paraId="54E87FF1" w14:textId="77777777" w:rsidR="005D55C0" w:rsidRPr="00046C10" w:rsidRDefault="005D55C0" w:rsidP="005B5055">
      <w:pPr>
        <w:pStyle w:val="SAStandard"/>
        <w:spacing w:after="120"/>
      </w:pPr>
      <w:r w:rsidRPr="00046C10">
        <w:t xml:space="preserve">Aushängen eines Dateisystems: </w:t>
      </w:r>
      <w:proofErr w:type="spellStart"/>
      <w:r w:rsidRPr="009057CE">
        <w:rPr>
          <w:rFonts w:ascii="Monaco" w:hAnsi="Monaco"/>
        </w:rPr>
        <w:t>unmount</w:t>
      </w:r>
      <w:proofErr w:type="spellEnd"/>
    </w:p>
    <w:p w14:paraId="768117D7" w14:textId="77777777" w:rsidR="005D55C0" w:rsidRPr="005B5055" w:rsidRDefault="005D55C0" w:rsidP="005B5055">
      <w:pPr>
        <w:pStyle w:val="SAStandard"/>
        <w:spacing w:after="0"/>
        <w:rPr>
          <w:rStyle w:val="berschrift2Zchn"/>
          <w:rFonts w:eastAsiaTheme="minorHAnsi" w:cs="Arial"/>
          <w:bCs w:val="0"/>
          <w:sz w:val="22"/>
          <w:szCs w:val="24"/>
        </w:rPr>
      </w:pPr>
      <w:bookmarkStart w:id="23" w:name="_Toc517791581"/>
      <w:bookmarkStart w:id="24" w:name="_Toc517791672"/>
      <w:bookmarkStart w:id="25" w:name="_Toc517792818"/>
      <w:bookmarkStart w:id="26" w:name="_Toc517942597"/>
      <w:r w:rsidRPr="005B5055">
        <w:rPr>
          <w:rStyle w:val="berschrift2Zchn"/>
          <w:rFonts w:eastAsiaTheme="minorHAnsi" w:cs="Arial"/>
          <w:bCs w:val="0"/>
          <w:sz w:val="22"/>
          <w:szCs w:val="24"/>
        </w:rPr>
        <w:t>Benutzer und Gruppen</w:t>
      </w:r>
      <w:bookmarkEnd w:id="23"/>
      <w:bookmarkEnd w:id="24"/>
      <w:bookmarkEnd w:id="25"/>
      <w:bookmarkEnd w:id="26"/>
    </w:p>
    <w:p w14:paraId="517C8465" w14:textId="77777777" w:rsidR="005D55C0" w:rsidRPr="00046C10" w:rsidRDefault="005D55C0" w:rsidP="00046C10">
      <w:pPr>
        <w:pStyle w:val="SAStandard"/>
        <w:spacing w:after="0"/>
      </w:pPr>
      <w:r w:rsidRPr="00046C10">
        <w:t xml:space="preserve">Benutzer anlegen: </w:t>
      </w:r>
      <w:proofErr w:type="spellStart"/>
      <w:r w:rsidRPr="009057CE">
        <w:rPr>
          <w:rFonts w:ascii="Monaco" w:hAnsi="Monaco"/>
        </w:rPr>
        <w:t>adduser</w:t>
      </w:r>
      <w:proofErr w:type="spellEnd"/>
      <w:r w:rsidRPr="00046C10">
        <w:t xml:space="preserve"> [Benutzername]</w:t>
      </w:r>
    </w:p>
    <w:p w14:paraId="30F0091C" w14:textId="77777777" w:rsidR="005D55C0" w:rsidRPr="00046C10" w:rsidRDefault="005D55C0" w:rsidP="00046C10">
      <w:pPr>
        <w:pStyle w:val="SAStandard"/>
        <w:spacing w:after="0"/>
      </w:pPr>
      <w:r w:rsidRPr="00046C10">
        <w:t xml:space="preserve">Benutzereigenschaften ändern: </w:t>
      </w:r>
      <w:proofErr w:type="spellStart"/>
      <w:r w:rsidRPr="009057CE">
        <w:rPr>
          <w:rFonts w:ascii="Monaco" w:hAnsi="Monaco"/>
        </w:rPr>
        <w:t>usermod</w:t>
      </w:r>
      <w:proofErr w:type="spellEnd"/>
      <w:r w:rsidRPr="00046C10">
        <w:t xml:space="preserve"> [Benutzername]</w:t>
      </w:r>
    </w:p>
    <w:p w14:paraId="039A38AA" w14:textId="77777777" w:rsidR="005D55C0" w:rsidRPr="00046C10" w:rsidRDefault="005D55C0" w:rsidP="00046C10">
      <w:pPr>
        <w:pStyle w:val="SAStandard"/>
        <w:spacing w:after="0"/>
      </w:pPr>
      <w:r w:rsidRPr="00046C10">
        <w:t xml:space="preserve">Passwort ändern: </w:t>
      </w:r>
      <w:proofErr w:type="spellStart"/>
      <w:r w:rsidRPr="009057CE">
        <w:rPr>
          <w:rFonts w:ascii="Monaco" w:hAnsi="Monaco"/>
        </w:rPr>
        <w:t>passwd</w:t>
      </w:r>
      <w:proofErr w:type="spellEnd"/>
      <w:r w:rsidRPr="00046C10">
        <w:t xml:space="preserve"> [Benutzername]</w:t>
      </w:r>
    </w:p>
    <w:p w14:paraId="4E7C7BCB" w14:textId="77777777" w:rsidR="005D55C0" w:rsidRPr="00046C10" w:rsidRDefault="005D55C0" w:rsidP="00046C10">
      <w:pPr>
        <w:pStyle w:val="SAStandard"/>
        <w:spacing w:after="0"/>
      </w:pPr>
      <w:r w:rsidRPr="00046C10">
        <w:t xml:space="preserve">Benutzer löschen: </w:t>
      </w:r>
      <w:proofErr w:type="spellStart"/>
      <w:r w:rsidRPr="009057CE">
        <w:rPr>
          <w:rFonts w:ascii="Monaco" w:hAnsi="Monaco"/>
        </w:rPr>
        <w:t>userdel</w:t>
      </w:r>
      <w:proofErr w:type="spellEnd"/>
      <w:r w:rsidRPr="00046C10">
        <w:t xml:space="preserve"> [Benutzername]</w:t>
      </w:r>
      <w:r w:rsidRPr="00046C10">
        <w:br/>
        <w:t xml:space="preserve">Ermitteln des eigenen Usernamens: </w:t>
      </w:r>
      <w:proofErr w:type="spellStart"/>
      <w:r w:rsidRPr="009057CE">
        <w:rPr>
          <w:rFonts w:ascii="Monaco" w:hAnsi="Monaco"/>
        </w:rPr>
        <w:t>whoami</w:t>
      </w:r>
      <w:proofErr w:type="spellEnd"/>
    </w:p>
    <w:p w14:paraId="18A5F0C4" w14:textId="77777777" w:rsidR="005D55C0" w:rsidRPr="00046C10" w:rsidRDefault="005D55C0" w:rsidP="005B5055">
      <w:pPr>
        <w:pStyle w:val="SAStandard"/>
        <w:spacing w:after="120"/>
      </w:pPr>
      <w:r w:rsidRPr="00046C10">
        <w:t xml:space="preserve">Letzte Logins anzeigen: </w:t>
      </w:r>
      <w:proofErr w:type="spellStart"/>
      <w:r w:rsidRPr="009057CE">
        <w:rPr>
          <w:rFonts w:ascii="Monaco" w:hAnsi="Monaco"/>
        </w:rPr>
        <w:t>lastlog</w:t>
      </w:r>
      <w:proofErr w:type="spellEnd"/>
      <w:r w:rsidRPr="00046C10">
        <w:br/>
        <w:t xml:space="preserve">Ausführen als anderer Benutzer «Superuser» </w:t>
      </w:r>
      <w:proofErr w:type="spellStart"/>
      <w:r w:rsidRPr="00046C10">
        <w:t>root</w:t>
      </w:r>
      <w:proofErr w:type="spellEnd"/>
      <w:r w:rsidRPr="00046C10">
        <w:t xml:space="preserve">: </w:t>
      </w:r>
      <w:proofErr w:type="spellStart"/>
      <w:r w:rsidRPr="009057CE">
        <w:rPr>
          <w:rFonts w:ascii="Monaco" w:hAnsi="Monaco"/>
        </w:rPr>
        <w:t>sudo</w:t>
      </w:r>
      <w:proofErr w:type="spellEnd"/>
    </w:p>
    <w:p w14:paraId="311256C3" w14:textId="77777777" w:rsidR="005D55C0" w:rsidRPr="005B5055" w:rsidRDefault="005D55C0" w:rsidP="005B5055">
      <w:pPr>
        <w:pStyle w:val="SAStandard"/>
        <w:spacing w:after="0"/>
        <w:rPr>
          <w:rStyle w:val="berschrift2Zchn"/>
          <w:rFonts w:eastAsiaTheme="minorHAnsi" w:cs="Arial"/>
          <w:bCs w:val="0"/>
          <w:sz w:val="22"/>
          <w:szCs w:val="24"/>
        </w:rPr>
      </w:pPr>
      <w:bookmarkStart w:id="27" w:name="_Toc517791582"/>
      <w:bookmarkStart w:id="28" w:name="_Toc517791673"/>
      <w:bookmarkStart w:id="29" w:name="_Toc517792819"/>
      <w:bookmarkStart w:id="30" w:name="_Toc517942598"/>
      <w:r w:rsidRPr="005B5055">
        <w:rPr>
          <w:rStyle w:val="berschrift2Zchn"/>
          <w:rFonts w:eastAsiaTheme="minorHAnsi" w:cs="Arial"/>
          <w:bCs w:val="0"/>
          <w:sz w:val="22"/>
          <w:szCs w:val="24"/>
        </w:rPr>
        <w:t>System</w:t>
      </w:r>
      <w:bookmarkEnd w:id="27"/>
      <w:bookmarkEnd w:id="28"/>
      <w:bookmarkEnd w:id="29"/>
      <w:bookmarkEnd w:id="30"/>
    </w:p>
    <w:p w14:paraId="27973C3A" w14:textId="77777777" w:rsidR="005D55C0" w:rsidRPr="00046C10" w:rsidRDefault="005D55C0" w:rsidP="00046C10">
      <w:pPr>
        <w:pStyle w:val="SAStandard"/>
        <w:spacing w:after="0"/>
      </w:pPr>
      <w:r w:rsidRPr="00046C10">
        <w:t xml:space="preserve">Beenden einer Terminal Sitzung: </w:t>
      </w:r>
      <w:proofErr w:type="spellStart"/>
      <w:r w:rsidRPr="009057CE">
        <w:rPr>
          <w:rFonts w:ascii="Monaco" w:hAnsi="Monaco"/>
        </w:rPr>
        <w:t>exit</w:t>
      </w:r>
      <w:proofErr w:type="spellEnd"/>
      <w:r w:rsidRPr="00046C10">
        <w:br/>
        <w:t xml:space="preserve">Herunterfahren des Systems: </w:t>
      </w:r>
      <w:proofErr w:type="spellStart"/>
      <w:r w:rsidRPr="009057CE">
        <w:rPr>
          <w:rFonts w:ascii="Monaco" w:hAnsi="Monaco"/>
        </w:rPr>
        <w:t>shutdown</w:t>
      </w:r>
      <w:proofErr w:type="spellEnd"/>
    </w:p>
    <w:p w14:paraId="6FEE3830" w14:textId="77777777" w:rsidR="005D55C0" w:rsidRPr="00046C10" w:rsidRDefault="005D55C0" w:rsidP="005B5055">
      <w:pPr>
        <w:pStyle w:val="SAStandard"/>
        <w:spacing w:after="120"/>
      </w:pPr>
      <w:r w:rsidRPr="00046C10">
        <w:t xml:space="preserve">Neustart: </w:t>
      </w:r>
      <w:proofErr w:type="spellStart"/>
      <w:r w:rsidRPr="009057CE">
        <w:rPr>
          <w:rFonts w:ascii="Monaco" w:hAnsi="Monaco"/>
        </w:rPr>
        <w:t>reboot</w:t>
      </w:r>
      <w:proofErr w:type="spellEnd"/>
    </w:p>
    <w:p w14:paraId="20EE6F58" w14:textId="77777777" w:rsidR="005D55C0" w:rsidRPr="005B5055" w:rsidRDefault="005D55C0" w:rsidP="005B5055">
      <w:pPr>
        <w:pStyle w:val="SAStandard"/>
        <w:spacing w:after="0"/>
        <w:rPr>
          <w:rStyle w:val="berschrift2Zchn"/>
          <w:rFonts w:eastAsiaTheme="minorHAnsi" w:cs="Arial"/>
          <w:bCs w:val="0"/>
          <w:sz w:val="22"/>
          <w:szCs w:val="24"/>
        </w:rPr>
      </w:pPr>
      <w:bookmarkStart w:id="31" w:name="_Toc517791583"/>
      <w:bookmarkStart w:id="32" w:name="_Toc517791674"/>
      <w:bookmarkStart w:id="33" w:name="_Toc517792820"/>
      <w:bookmarkStart w:id="34" w:name="_Toc517942599"/>
      <w:r w:rsidRPr="005B5055">
        <w:rPr>
          <w:rStyle w:val="berschrift2Zchn"/>
          <w:rFonts w:eastAsiaTheme="minorHAnsi" w:cs="Arial"/>
          <w:bCs w:val="0"/>
          <w:sz w:val="22"/>
          <w:szCs w:val="24"/>
        </w:rPr>
        <w:t>Netzwerk</w:t>
      </w:r>
      <w:bookmarkEnd w:id="31"/>
      <w:bookmarkEnd w:id="32"/>
      <w:bookmarkEnd w:id="33"/>
      <w:bookmarkEnd w:id="34"/>
    </w:p>
    <w:p w14:paraId="763237A4" w14:textId="069EA9B4" w:rsidR="005D55C0" w:rsidRPr="00046C10" w:rsidRDefault="005D55C0" w:rsidP="00046C10">
      <w:pPr>
        <w:pStyle w:val="SAStandard"/>
        <w:spacing w:after="0"/>
      </w:pPr>
      <w:r w:rsidRPr="00046C10">
        <w:t xml:space="preserve">Testen ob Verbindung zu: </w:t>
      </w:r>
      <w:r w:rsidRPr="009057CE">
        <w:rPr>
          <w:rFonts w:ascii="Monaco" w:hAnsi="Monaco"/>
        </w:rPr>
        <w:t>ping</w:t>
      </w:r>
      <w:r w:rsidRPr="00046C10">
        <w:t xml:space="preserve"> </w:t>
      </w:r>
      <w:r w:rsidR="009F7AC0" w:rsidRPr="00046C10">
        <w:t>[</w:t>
      </w:r>
      <w:r w:rsidR="009F7AC0">
        <w:t>Netzwerkadresse</w:t>
      </w:r>
      <w:r w:rsidR="009F7AC0" w:rsidRPr="00046C10">
        <w:t>]</w:t>
      </w:r>
    </w:p>
    <w:p w14:paraId="7F8D8303" w14:textId="77777777" w:rsidR="005D55C0" w:rsidRPr="00046C10" w:rsidRDefault="005D55C0" w:rsidP="00046C10">
      <w:pPr>
        <w:pStyle w:val="SAStandard"/>
        <w:spacing w:after="0"/>
      </w:pPr>
      <w:r w:rsidRPr="00046C10">
        <w:t xml:space="preserve">Netzwerk Infos anzeigen: </w:t>
      </w:r>
      <w:proofErr w:type="spellStart"/>
      <w:r w:rsidRPr="009057CE">
        <w:rPr>
          <w:rFonts w:ascii="Monaco" w:hAnsi="Monaco"/>
        </w:rPr>
        <w:t>ifconfig</w:t>
      </w:r>
      <w:proofErr w:type="spellEnd"/>
    </w:p>
    <w:p w14:paraId="72E814C8" w14:textId="77777777" w:rsidR="005D55C0" w:rsidRPr="00046C10" w:rsidRDefault="005D55C0" w:rsidP="00046C10">
      <w:pPr>
        <w:pStyle w:val="SAStandard"/>
      </w:pPr>
    </w:p>
    <w:p w14:paraId="4C721EE3" w14:textId="77777777" w:rsidR="005D55C0" w:rsidRDefault="005D55C0" w:rsidP="005D55C0">
      <w:pPr>
        <w:rPr>
          <w:rFonts w:ascii="Monaco" w:hAnsi="Monaco" w:cs="Arial"/>
        </w:rPr>
      </w:pPr>
      <w:r>
        <w:rPr>
          <w:rFonts w:ascii="Monaco" w:hAnsi="Monaco" w:cs="Arial"/>
        </w:rPr>
        <w:br w:type="page"/>
      </w:r>
    </w:p>
    <w:p w14:paraId="5117C966" w14:textId="77777777" w:rsidR="005D55C0" w:rsidRPr="00BE06E0" w:rsidRDefault="0092642D" w:rsidP="00FC6D5E">
      <w:pPr>
        <w:pStyle w:val="berschrift1"/>
        <w:rPr>
          <w:szCs w:val="22"/>
        </w:rPr>
      </w:pPr>
      <w:bookmarkStart w:id="35" w:name="_Toc517942600"/>
      <w:r>
        <w:rPr>
          <w:szCs w:val="22"/>
        </w:rPr>
        <w:lastRenderedPageBreak/>
        <w:t>Ergänzungen</w:t>
      </w:r>
      <w:bookmarkEnd w:id="35"/>
    </w:p>
    <w:p w14:paraId="18962D37" w14:textId="77777777" w:rsidR="0092642D" w:rsidRDefault="0092642D" w:rsidP="00FC6D5E">
      <w:pPr>
        <w:pStyle w:val="SAStandard"/>
        <w:spacing w:after="0"/>
      </w:pPr>
      <w:proofErr w:type="spellStart"/>
      <w:r>
        <w:t>Raspberry</w:t>
      </w:r>
      <w:proofErr w:type="spellEnd"/>
      <w:r>
        <w:t xml:space="preserve"> Pi erklä</w:t>
      </w:r>
      <w:r w:rsidR="00E90530">
        <w:t>rt von der SRF-Digitalredaktion (2013)</w:t>
      </w:r>
    </w:p>
    <w:p w14:paraId="545164AE" w14:textId="77777777" w:rsidR="0092642D" w:rsidRPr="0092642D" w:rsidRDefault="00543E34" w:rsidP="00FC6D5E">
      <w:pPr>
        <w:pStyle w:val="SAStandard"/>
        <w:spacing w:after="0"/>
        <w:rPr>
          <w:i/>
        </w:rPr>
      </w:pPr>
      <w:hyperlink r:id="rId29" w:history="1">
        <w:r w:rsidR="0092642D" w:rsidRPr="0092642D">
          <w:rPr>
            <w:rStyle w:val="Hyperlink"/>
            <w:i/>
          </w:rPr>
          <w:t>https://www.youtube.com/watch?v=_QUfBchUEaM</w:t>
        </w:r>
      </w:hyperlink>
    </w:p>
    <w:p w14:paraId="51904EE9" w14:textId="77777777" w:rsidR="0092642D" w:rsidRDefault="0092642D" w:rsidP="00FC6D5E">
      <w:pPr>
        <w:pStyle w:val="SAStandard"/>
        <w:spacing w:after="0"/>
      </w:pPr>
    </w:p>
    <w:p w14:paraId="28302979" w14:textId="77777777" w:rsidR="0092642D" w:rsidRDefault="00801893" w:rsidP="00FC6D5E">
      <w:pPr>
        <w:pStyle w:val="SAStandard"/>
        <w:spacing w:after="0"/>
      </w:pPr>
      <w:r>
        <w:t>«</w:t>
      </w:r>
      <w:proofErr w:type="spellStart"/>
      <w:r w:rsidRPr="00801893">
        <w:t>What</w:t>
      </w:r>
      <w:proofErr w:type="spellEnd"/>
      <w:r w:rsidRPr="00801893">
        <w:t xml:space="preserve"> </w:t>
      </w:r>
      <w:proofErr w:type="spellStart"/>
      <w:r w:rsidRPr="00801893">
        <w:t>is</w:t>
      </w:r>
      <w:proofErr w:type="spellEnd"/>
      <w:r w:rsidRPr="00801893">
        <w:t xml:space="preserve"> a </w:t>
      </w:r>
      <w:proofErr w:type="spellStart"/>
      <w:r w:rsidRPr="00801893">
        <w:t>Raspberry</w:t>
      </w:r>
      <w:proofErr w:type="spellEnd"/>
      <w:r w:rsidRPr="00801893">
        <w:t xml:space="preserve"> Pi?</w:t>
      </w:r>
      <w:r>
        <w:t>» Original-Video von raspberry.org:</w:t>
      </w:r>
    </w:p>
    <w:p w14:paraId="5AB3BEDA" w14:textId="77777777" w:rsidR="0092642D" w:rsidRDefault="00543E34" w:rsidP="00FC6D5E">
      <w:pPr>
        <w:pStyle w:val="SAStandard"/>
        <w:spacing w:after="0"/>
        <w:rPr>
          <w:i/>
        </w:rPr>
      </w:pPr>
      <w:hyperlink r:id="rId30" w:history="1">
        <w:r w:rsidR="00801893" w:rsidRPr="00801893">
          <w:rPr>
            <w:rStyle w:val="Hyperlink"/>
            <w:i/>
          </w:rPr>
          <w:t>https://www.youtube.com/watch?v=uXUjwk2-qx4</w:t>
        </w:r>
      </w:hyperlink>
    </w:p>
    <w:p w14:paraId="3CAD9E5E" w14:textId="77777777" w:rsidR="005B4838" w:rsidRDefault="005B4838" w:rsidP="00FC6D5E">
      <w:pPr>
        <w:pStyle w:val="SAStandard"/>
        <w:spacing w:after="0"/>
        <w:rPr>
          <w:i/>
        </w:rPr>
      </w:pPr>
    </w:p>
    <w:p w14:paraId="6BA14893" w14:textId="77777777" w:rsidR="005B4838" w:rsidRPr="005B4838" w:rsidRDefault="005B4838" w:rsidP="005B4838">
      <w:pPr>
        <w:pStyle w:val="SAStandard"/>
        <w:spacing w:after="0"/>
      </w:pPr>
      <w:r>
        <w:t>«</w:t>
      </w:r>
      <w:proofErr w:type="spellStart"/>
      <w:r w:rsidRPr="005B4838">
        <w:t>What</w:t>
      </w:r>
      <w:proofErr w:type="spellEnd"/>
      <w:r w:rsidRPr="005B4838">
        <w:t xml:space="preserve"> </w:t>
      </w:r>
      <w:proofErr w:type="spellStart"/>
      <w:r w:rsidRPr="005B4838">
        <w:t>can</w:t>
      </w:r>
      <w:proofErr w:type="spellEnd"/>
      <w:r w:rsidRPr="005B4838">
        <w:t xml:space="preserve"> </w:t>
      </w:r>
      <w:proofErr w:type="spellStart"/>
      <w:r w:rsidRPr="005B4838">
        <w:t>you</w:t>
      </w:r>
      <w:proofErr w:type="spellEnd"/>
      <w:r w:rsidRPr="005B4838">
        <w:t xml:space="preserve"> do </w:t>
      </w:r>
      <w:proofErr w:type="spellStart"/>
      <w:r w:rsidRPr="005B4838">
        <w:t>with</w:t>
      </w:r>
      <w:proofErr w:type="spellEnd"/>
      <w:r w:rsidRPr="005B4838">
        <w:t xml:space="preserve"> a </w:t>
      </w:r>
      <w:proofErr w:type="spellStart"/>
      <w:r w:rsidRPr="005B4838">
        <w:t>Raspberry</w:t>
      </w:r>
      <w:proofErr w:type="spellEnd"/>
      <w:r w:rsidRPr="005B4838">
        <w:t xml:space="preserve"> Pi? </w:t>
      </w:r>
      <w:proofErr w:type="spellStart"/>
      <w:r w:rsidRPr="005B4838">
        <w:t>What</w:t>
      </w:r>
      <w:proofErr w:type="spellEnd"/>
      <w:r w:rsidRPr="005B4838">
        <w:t xml:space="preserve"> </w:t>
      </w:r>
      <w:proofErr w:type="spellStart"/>
      <w:r w:rsidRPr="005B4838">
        <w:t>is</w:t>
      </w:r>
      <w:proofErr w:type="spellEnd"/>
      <w:r w:rsidRPr="005B4838">
        <w:t xml:space="preserve"> a </w:t>
      </w:r>
      <w:proofErr w:type="spellStart"/>
      <w:r w:rsidRPr="005B4838">
        <w:t>Raspberry</w:t>
      </w:r>
      <w:proofErr w:type="spellEnd"/>
      <w:r w:rsidRPr="005B4838">
        <w:t xml:space="preserve"> Pi?</w:t>
      </w:r>
      <w:r>
        <w:t>»</w:t>
      </w:r>
      <w:r w:rsidR="00E90530">
        <w:t>;</w:t>
      </w:r>
      <w:r w:rsidR="00E90530">
        <w:br/>
      </w:r>
      <w:r>
        <w:t>Video von «</w:t>
      </w:r>
      <w:proofErr w:type="spellStart"/>
      <w:r>
        <w:t>Raspberry</w:t>
      </w:r>
      <w:proofErr w:type="spellEnd"/>
      <w:r>
        <w:t xml:space="preserve"> Pi für </w:t>
      </w:r>
      <w:proofErr w:type="spellStart"/>
      <w:r>
        <w:t>Beginners</w:t>
      </w:r>
      <w:proofErr w:type="spellEnd"/>
      <w:r>
        <w:t>»:</w:t>
      </w:r>
    </w:p>
    <w:p w14:paraId="256A13BC" w14:textId="77777777" w:rsidR="005B4838" w:rsidRDefault="00543E34" w:rsidP="00FC6D5E">
      <w:pPr>
        <w:pStyle w:val="SAStandard"/>
        <w:spacing w:after="0"/>
        <w:rPr>
          <w:i/>
        </w:rPr>
      </w:pPr>
      <w:hyperlink r:id="rId31" w:history="1">
        <w:r w:rsidR="005B4838" w:rsidRPr="00444C84">
          <w:rPr>
            <w:rStyle w:val="Hyperlink"/>
            <w:i/>
          </w:rPr>
          <w:t>https://www.youtube.com/watch?v=_cviTxswW8c</w:t>
        </w:r>
      </w:hyperlink>
    </w:p>
    <w:p w14:paraId="7183CF29" w14:textId="77777777" w:rsidR="00801893" w:rsidRDefault="00801893" w:rsidP="00FC6D5E">
      <w:pPr>
        <w:pStyle w:val="SAStandard"/>
        <w:spacing w:after="0"/>
      </w:pPr>
    </w:p>
    <w:p w14:paraId="68AF5D1D" w14:textId="77777777" w:rsidR="005D55C0" w:rsidRPr="0092642D" w:rsidRDefault="0092642D" w:rsidP="00FC6D5E">
      <w:pPr>
        <w:pStyle w:val="SAStandard"/>
        <w:spacing w:after="0"/>
      </w:pPr>
      <w:r w:rsidRPr="0092642D">
        <w:t xml:space="preserve">Wikipedia-Beitrag zum </w:t>
      </w:r>
      <w:proofErr w:type="spellStart"/>
      <w:r w:rsidRPr="0092642D">
        <w:t>Raspberry</w:t>
      </w:r>
      <w:proofErr w:type="spellEnd"/>
      <w:r w:rsidRPr="0092642D">
        <w:t xml:space="preserve"> Pi</w:t>
      </w:r>
      <w:r>
        <w:t>:</w:t>
      </w:r>
    </w:p>
    <w:p w14:paraId="2A94203E" w14:textId="77777777" w:rsidR="0092642D" w:rsidRPr="0092642D" w:rsidRDefault="00543E34" w:rsidP="00FC6D5E">
      <w:pPr>
        <w:pStyle w:val="SAStandard"/>
        <w:spacing w:after="0"/>
        <w:rPr>
          <w:i/>
        </w:rPr>
      </w:pPr>
      <w:hyperlink r:id="rId32" w:history="1">
        <w:r w:rsidR="0092642D" w:rsidRPr="0092642D">
          <w:rPr>
            <w:rStyle w:val="Hyperlink"/>
            <w:i/>
          </w:rPr>
          <w:t>https://de.wikipedia.org/wiki/Raspberry_Pi</w:t>
        </w:r>
      </w:hyperlink>
    </w:p>
    <w:p w14:paraId="0FA5A3EC" w14:textId="77777777" w:rsidR="005D55C0" w:rsidRDefault="005D55C0" w:rsidP="00FC6D5E">
      <w:pPr>
        <w:pStyle w:val="SAStandard"/>
        <w:spacing w:after="0"/>
      </w:pPr>
    </w:p>
    <w:p w14:paraId="608E4D74" w14:textId="77777777" w:rsidR="00CF6ED0" w:rsidRPr="00CF6ED0" w:rsidRDefault="00CF6ED0" w:rsidP="00FC6D5E">
      <w:pPr>
        <w:pStyle w:val="SAStandard"/>
        <w:spacing w:after="0"/>
        <w:rPr>
          <w:i/>
        </w:rPr>
      </w:pPr>
      <w:r>
        <w:t xml:space="preserve">Hübner, Tobias: Stationenlernen mit dem </w:t>
      </w:r>
      <w:proofErr w:type="spellStart"/>
      <w:r>
        <w:t>Raspberry</w:t>
      </w:r>
      <w:proofErr w:type="spellEnd"/>
      <w:r>
        <w:t xml:space="preserve"> Pi, Germanistik und neue Medien, </w:t>
      </w:r>
      <w:proofErr w:type="spellStart"/>
      <w:r w:rsidRPr="00CF6ED0">
        <w:t>medienistik</w:t>
      </w:r>
      <w:proofErr w:type="spellEnd"/>
      <w:r w:rsidRPr="00CF6ED0">
        <w:t>-</w:t>
      </w:r>
      <w:proofErr w:type="spellStart"/>
      <w:r w:rsidRPr="00CF6ED0">
        <w:t>lab</w:t>
      </w:r>
      <w:proofErr w:type="spellEnd"/>
      <w:r w:rsidRPr="00CF6ED0">
        <w:t xml:space="preserve"> NR.2 /2017</w:t>
      </w:r>
      <w:r>
        <w:br/>
      </w:r>
      <w:hyperlink r:id="rId33" w:history="1">
        <w:r w:rsidRPr="00CF6ED0">
          <w:rPr>
            <w:rStyle w:val="Hyperlink"/>
            <w:i/>
          </w:rPr>
          <w:t>http://medienistik.de/lab-Heft_Stationenlernen.pdf</w:t>
        </w:r>
      </w:hyperlink>
    </w:p>
    <w:p w14:paraId="4E3E483C" w14:textId="77777777" w:rsidR="00CF6ED0" w:rsidRPr="00FC6D5E" w:rsidRDefault="00CF6ED0" w:rsidP="00FC6D5E">
      <w:pPr>
        <w:pStyle w:val="SAStandard"/>
        <w:spacing w:after="0"/>
      </w:pPr>
    </w:p>
    <w:p w14:paraId="4666119E" w14:textId="77777777" w:rsidR="0092642D" w:rsidRPr="00BE06E0" w:rsidRDefault="0092642D" w:rsidP="0092642D">
      <w:pPr>
        <w:pStyle w:val="berschrift1"/>
        <w:rPr>
          <w:szCs w:val="22"/>
        </w:rPr>
      </w:pPr>
      <w:bookmarkStart w:id="36" w:name="_Toc517942601"/>
      <w:r>
        <w:t>Hinweise und Quellen</w:t>
      </w:r>
      <w:bookmarkEnd w:id="36"/>
    </w:p>
    <w:p w14:paraId="54BEC2D9" w14:textId="77777777" w:rsidR="0092642D" w:rsidRPr="00FC6D5E" w:rsidRDefault="0092642D" w:rsidP="0092642D">
      <w:pPr>
        <w:pStyle w:val="SAStandard"/>
        <w:spacing w:after="0"/>
        <w:rPr>
          <w:b/>
        </w:rPr>
      </w:pPr>
      <w:r w:rsidRPr="00FC6D5E">
        <w:rPr>
          <w:b/>
        </w:rPr>
        <w:t>Englisch</w:t>
      </w:r>
    </w:p>
    <w:p w14:paraId="3545E09D" w14:textId="77777777" w:rsidR="0092642D" w:rsidRPr="00FC6D5E" w:rsidRDefault="0092642D" w:rsidP="0092642D">
      <w:pPr>
        <w:pStyle w:val="SAStandard"/>
        <w:spacing w:after="0"/>
      </w:pPr>
      <w:r w:rsidRPr="00FC6D5E">
        <w:t xml:space="preserve">Offizielle Homepage des </w:t>
      </w:r>
      <w:proofErr w:type="spellStart"/>
      <w:r>
        <w:t>Raspberry</w:t>
      </w:r>
      <w:proofErr w:type="spellEnd"/>
      <w:r>
        <w:t xml:space="preserve"> Pi </w:t>
      </w:r>
    </w:p>
    <w:p w14:paraId="54C6C272" w14:textId="77777777" w:rsidR="0092642D" w:rsidRPr="00DD2B7F" w:rsidRDefault="00543E34" w:rsidP="0092642D">
      <w:pPr>
        <w:pStyle w:val="SAStandard"/>
        <w:rPr>
          <w:i/>
          <w:color w:val="0000FF"/>
          <w:u w:val="single"/>
        </w:rPr>
      </w:pPr>
      <w:hyperlink r:id="rId34" w:history="1">
        <w:r w:rsidR="0092642D" w:rsidRPr="00DD2B7F">
          <w:rPr>
            <w:rStyle w:val="Hyperlink"/>
            <w:i/>
            <w:color w:val="0000FF"/>
          </w:rPr>
          <w:t>https://www.raspberrypi.org</w:t>
        </w:r>
      </w:hyperlink>
    </w:p>
    <w:p w14:paraId="681E8054" w14:textId="77777777" w:rsidR="0092642D" w:rsidRPr="00FC6D5E" w:rsidRDefault="0092642D" w:rsidP="0092642D">
      <w:pPr>
        <w:pStyle w:val="SAStandard"/>
        <w:spacing w:after="0"/>
      </w:pPr>
      <w:r w:rsidRPr="00FC6D5E">
        <w:t>Anleitung für die Inbetriebnahme, immer aktuell:</w:t>
      </w:r>
    </w:p>
    <w:p w14:paraId="752E0C73" w14:textId="77777777" w:rsidR="0092642D" w:rsidRPr="00DD2B7F" w:rsidRDefault="00543E34" w:rsidP="00C766DB">
      <w:pPr>
        <w:pStyle w:val="SAStandard"/>
        <w:rPr>
          <w:color w:val="0000FF"/>
          <w:u w:val="single"/>
        </w:rPr>
      </w:pPr>
      <w:hyperlink r:id="rId35" w:history="1">
        <w:r w:rsidR="0092642D" w:rsidRPr="00DD2B7F">
          <w:rPr>
            <w:rStyle w:val="Hyperlink"/>
            <w:i/>
            <w:color w:val="0000FF"/>
          </w:rPr>
          <w:t>https://www.raspberrypi.org/learning/software-guide/quickstart/</w:t>
        </w:r>
      </w:hyperlink>
    </w:p>
    <w:p w14:paraId="02A0943D" w14:textId="77777777" w:rsidR="0092642D" w:rsidRPr="00FC6D5E" w:rsidRDefault="0092642D" w:rsidP="0092642D">
      <w:pPr>
        <w:pStyle w:val="SAStandard"/>
        <w:spacing w:after="0"/>
      </w:pPr>
      <w:r w:rsidRPr="00FC6D5E">
        <w:rPr>
          <w:b/>
        </w:rPr>
        <w:t>Deutsch</w:t>
      </w:r>
      <w:r w:rsidRPr="00FC6D5E">
        <w:rPr>
          <w:b/>
        </w:rPr>
        <w:br/>
      </w:r>
      <w:r w:rsidRPr="00FC6D5E">
        <w:t>Projekte für den Unterricht:</w:t>
      </w:r>
    </w:p>
    <w:p w14:paraId="65639065" w14:textId="77777777" w:rsidR="0092642D" w:rsidRPr="00DD2B7F" w:rsidRDefault="00543E34" w:rsidP="0092642D">
      <w:pPr>
        <w:pStyle w:val="SAStandard"/>
        <w:rPr>
          <w:color w:val="0000FF"/>
          <w:u w:val="single"/>
        </w:rPr>
      </w:pPr>
      <w:hyperlink r:id="rId36" w:history="1">
        <w:r w:rsidR="0092642D" w:rsidRPr="00DD2B7F">
          <w:rPr>
            <w:rStyle w:val="Hyperlink"/>
            <w:i/>
            <w:color w:val="0000FF"/>
          </w:rPr>
          <w:t>https://projects.raspberrypi.org/de-DE/projects</w:t>
        </w:r>
      </w:hyperlink>
    </w:p>
    <w:p w14:paraId="37A7614A" w14:textId="77777777" w:rsidR="0092642D" w:rsidRPr="00FC6D5E" w:rsidRDefault="0092642D" w:rsidP="0092642D">
      <w:pPr>
        <w:pStyle w:val="SAStandard"/>
        <w:spacing w:after="0"/>
      </w:pPr>
      <w:proofErr w:type="spellStart"/>
      <w:r>
        <w:t>Raspberry</w:t>
      </w:r>
      <w:proofErr w:type="spellEnd"/>
      <w:r>
        <w:t xml:space="preserve"> Pi </w:t>
      </w:r>
      <w:r w:rsidRPr="00FC6D5E">
        <w:t>im Informatik-Unterricht:</w:t>
      </w:r>
    </w:p>
    <w:p w14:paraId="2B4C2242" w14:textId="77777777" w:rsidR="0092642D" w:rsidRPr="00DD2B7F" w:rsidRDefault="00543E34" w:rsidP="0092642D">
      <w:pPr>
        <w:pStyle w:val="SAStandard"/>
        <w:rPr>
          <w:color w:val="0000FF"/>
          <w:u w:val="single"/>
        </w:rPr>
      </w:pPr>
      <w:hyperlink r:id="rId37" w:history="1">
        <w:r w:rsidR="0092642D" w:rsidRPr="00DD2B7F">
          <w:rPr>
            <w:rStyle w:val="Hyperlink"/>
            <w:i/>
            <w:color w:val="0000FF"/>
          </w:rPr>
          <w:t>http://ddi.uni-wuppertal.de/material/materialsammlung/mittelstufe/raspberry.html</w:t>
        </w:r>
      </w:hyperlink>
    </w:p>
    <w:p w14:paraId="22CB17AB" w14:textId="77777777" w:rsidR="0092642D" w:rsidRPr="00FC6D5E" w:rsidRDefault="0092642D" w:rsidP="0092642D">
      <w:pPr>
        <w:pStyle w:val="SAStandard"/>
        <w:spacing w:after="0"/>
      </w:pPr>
      <w:r w:rsidRPr="00FC6D5E">
        <w:t xml:space="preserve">Deutsches </w:t>
      </w:r>
      <w:proofErr w:type="spellStart"/>
      <w:r>
        <w:t>Raspberry</w:t>
      </w:r>
      <w:proofErr w:type="spellEnd"/>
      <w:r>
        <w:t xml:space="preserve"> Pi </w:t>
      </w:r>
      <w:r w:rsidRPr="00FC6D5E">
        <w:t>Forum:</w:t>
      </w:r>
    </w:p>
    <w:p w14:paraId="6457BEDB" w14:textId="77777777" w:rsidR="0092642D" w:rsidRPr="00DD2B7F" w:rsidRDefault="00543E34" w:rsidP="0092642D">
      <w:pPr>
        <w:pStyle w:val="SAStandard"/>
        <w:rPr>
          <w:color w:val="0000FF"/>
          <w:u w:val="single"/>
        </w:rPr>
      </w:pPr>
      <w:hyperlink r:id="rId38" w:history="1">
        <w:r w:rsidR="0092642D" w:rsidRPr="00DD2B7F">
          <w:rPr>
            <w:rStyle w:val="Hyperlink"/>
            <w:i/>
            <w:color w:val="0000FF"/>
          </w:rPr>
          <w:t>https://forum-raspberrypi.de/forum/</w:t>
        </w:r>
      </w:hyperlink>
    </w:p>
    <w:p w14:paraId="1541B931" w14:textId="77777777" w:rsidR="0092642D" w:rsidRPr="00FC6D5E" w:rsidRDefault="0092642D" w:rsidP="0092642D">
      <w:pPr>
        <w:pStyle w:val="SAStandard"/>
        <w:spacing w:after="0"/>
      </w:pPr>
      <w:r w:rsidRPr="00FC6D5E">
        <w:t xml:space="preserve">Bastelbeitrag auf </w:t>
      </w:r>
      <w:proofErr w:type="spellStart"/>
      <w:r w:rsidRPr="00FC6D5E">
        <w:t>Digitec</w:t>
      </w:r>
      <w:proofErr w:type="spellEnd"/>
      <w:r w:rsidRPr="00FC6D5E">
        <w:t>:</w:t>
      </w:r>
    </w:p>
    <w:p w14:paraId="156A5A48" w14:textId="77777777" w:rsidR="0092642D" w:rsidRPr="00DD2B7F" w:rsidRDefault="00DD2B7F" w:rsidP="0092642D">
      <w:pPr>
        <w:pStyle w:val="SAStandard"/>
        <w:rPr>
          <w:rStyle w:val="Hyperlink"/>
          <w:color w:val="0000FF"/>
        </w:rPr>
      </w:pPr>
      <w:hyperlink r:id="rId39" w:history="1">
        <w:r w:rsidR="0092642D" w:rsidRPr="00DD2B7F">
          <w:rPr>
            <w:rStyle w:val="Hyperlink"/>
            <w:i/>
            <w:color w:val="0000FF"/>
          </w:rPr>
          <w:t>https://www.digitec.ch/de/page/raspberry-pi-einsteigerdroge-fuer-bastler-4205</w:t>
        </w:r>
      </w:hyperlink>
    </w:p>
    <w:p w14:paraId="2C162897" w14:textId="77777777" w:rsidR="00D124DE" w:rsidRPr="00D124DE" w:rsidRDefault="00D124DE" w:rsidP="00D124DE">
      <w:pPr>
        <w:pStyle w:val="SAStandard"/>
      </w:pPr>
    </w:p>
    <w:sectPr w:rsidR="00D124DE" w:rsidRPr="00D124DE" w:rsidSect="00D124DE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775" w:right="851" w:bottom="1814" w:left="1418" w:header="397" w:footer="397" w:gutter="0"/>
      <w:pgBorders w:offsetFrom="page">
        <w:left w:val="none" w:sz="255" w:space="0" w:color="0000FF" w:shadow="1"/>
        <w:bottom w:val="none" w:sz="0" w:space="0" w:color="000000" w:shadow="1"/>
        <w:right w:val="none" w:sz="0" w:space="0" w:color="000000" w:shadow="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D37AC" w14:textId="77777777" w:rsidR="00C96F27" w:rsidRDefault="00C96F27" w:rsidP="00593AF3">
      <w:pPr>
        <w:spacing w:after="0" w:line="240" w:lineRule="auto"/>
      </w:pPr>
      <w:r>
        <w:separator/>
      </w:r>
    </w:p>
  </w:endnote>
  <w:endnote w:type="continuationSeparator" w:id="0">
    <w:p w14:paraId="63C7AAA2" w14:textId="77777777" w:rsidR="00C96F27" w:rsidRDefault="00C96F27" w:rsidP="0059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notTrueType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aco">
    <w:panose1 w:val="00000000000000000000"/>
    <w:charset w:val="4D"/>
    <w:family w:val="auto"/>
    <w:pitch w:val="variable"/>
    <w:sig w:usb0="A00002FF" w:usb1="500039F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8328B" w14:textId="77777777" w:rsidR="00543E34" w:rsidRDefault="00543E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01C96" w14:textId="1DB31003" w:rsidR="00BF6368" w:rsidRPr="00DA28F7" w:rsidRDefault="00D124DE" w:rsidP="00D124DE">
    <w:pPr>
      <w:pStyle w:val="Fuzeile"/>
      <w:tabs>
        <w:tab w:val="clear" w:pos="4536"/>
        <w:tab w:val="left" w:pos="210"/>
      </w:tabs>
      <w:rPr>
        <w:rFonts w:asciiTheme="minorHAnsi" w:hAnsiTheme="minorHAnsi"/>
        <w:sz w:val="16"/>
        <w:szCs w:val="16"/>
      </w:rPr>
    </w:pPr>
    <w:r w:rsidRPr="00D124DE">
      <w:rPr>
        <w:color w:val="FF0000"/>
        <w:sz w:val="20"/>
      </w:rPr>
      <w:t>INFORMATIK SCHULEN BASELLAND IT.SBL</w:t>
    </w:r>
    <w:r w:rsidRPr="00D124DE">
      <w:rPr>
        <w:color w:val="FF0000"/>
        <w:sz w:val="20"/>
      </w:rPr>
      <w:tab/>
      <w:t xml:space="preserve">VERSION 1.0 VOM </w:t>
    </w:r>
    <w:r w:rsidR="005D55C0">
      <w:rPr>
        <w:color w:val="FF0000"/>
        <w:sz w:val="20"/>
      </w:rPr>
      <w:t>2</w:t>
    </w:r>
    <w:r w:rsidR="00543E34">
      <w:rPr>
        <w:color w:val="FF0000"/>
        <w:sz w:val="20"/>
      </w:rPr>
      <w:t>3</w:t>
    </w:r>
    <w:r w:rsidR="005D55C0">
      <w:rPr>
        <w:color w:val="FF0000"/>
        <w:sz w:val="20"/>
      </w:rPr>
      <w:t>.0</w:t>
    </w:r>
    <w:r w:rsidR="00543E34">
      <w:rPr>
        <w:color w:val="FF0000"/>
        <w:sz w:val="20"/>
      </w:rPr>
      <w:t>7</w:t>
    </w:r>
    <w:bookmarkStart w:id="37" w:name="_GoBack"/>
    <w:bookmarkEnd w:id="37"/>
    <w:r w:rsidR="005D55C0">
      <w:rPr>
        <w:color w:val="FF0000"/>
        <w:sz w:val="20"/>
      </w:rPr>
      <w:t>.2018</w:t>
    </w:r>
    <w:sdt>
      <w:sdtPr>
        <w:rPr>
          <w:color w:val="FF0000"/>
          <w:sz w:val="20"/>
        </w:rPr>
        <w:id w:val="336276190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color w:val="auto"/>
          <w:sz w:val="16"/>
          <w:szCs w:val="16"/>
        </w:rPr>
      </w:sdtEndPr>
      <w:sdtContent>
        <w:r w:rsidR="00BF6368" w:rsidRPr="00D124DE">
          <w:rPr>
            <w:color w:val="FF0000"/>
            <w:sz w:val="20"/>
          </w:rPr>
          <w:tab/>
        </w:r>
        <w:r>
          <w:tab/>
        </w:r>
        <w:r w:rsidR="00BF6368">
          <w:tab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8B6BE" w14:textId="77777777" w:rsidR="00543E34" w:rsidRDefault="00543E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7BD2D" w14:textId="77777777" w:rsidR="00C96F27" w:rsidRDefault="00C96F27" w:rsidP="00593AF3">
      <w:pPr>
        <w:spacing w:after="0" w:line="240" w:lineRule="auto"/>
      </w:pPr>
      <w:r>
        <w:separator/>
      </w:r>
    </w:p>
  </w:footnote>
  <w:footnote w:type="continuationSeparator" w:id="0">
    <w:p w14:paraId="1A576F8F" w14:textId="77777777" w:rsidR="00C96F27" w:rsidRDefault="00C96F27" w:rsidP="00593AF3">
      <w:pPr>
        <w:spacing w:after="0" w:line="240" w:lineRule="auto"/>
      </w:pPr>
      <w:r>
        <w:continuationSeparator/>
      </w:r>
    </w:p>
  </w:footnote>
  <w:footnote w:id="1">
    <w:p w14:paraId="22EE6BF6" w14:textId="77777777" w:rsidR="00CD3758" w:rsidRPr="001B430D" w:rsidRDefault="00CD3758" w:rsidP="00CD3758">
      <w:pPr>
        <w:pStyle w:val="Funotentext"/>
        <w:rPr>
          <w:lang w:val="fr-CH"/>
        </w:rPr>
      </w:pPr>
      <w:r w:rsidRPr="001B430D">
        <w:rPr>
          <w:rStyle w:val="Funotenzeichen"/>
          <w:rFonts w:ascii="Arial" w:hAnsi="Arial" w:cs="Arial"/>
        </w:rPr>
        <w:footnoteRef/>
      </w:r>
      <w:r w:rsidRPr="001B430D">
        <w:rPr>
          <w:rFonts w:ascii="Arial" w:hAnsi="Arial" w:cs="Arial"/>
          <w:lang w:val="fr-CH"/>
        </w:rPr>
        <w:t xml:space="preserve"> </w:t>
      </w:r>
      <w:proofErr w:type="spellStart"/>
      <w:r w:rsidRPr="001B430D">
        <w:rPr>
          <w:rFonts w:ascii="Arial" w:hAnsi="Arial" w:cs="Arial"/>
          <w:lang w:val="fr-CH"/>
        </w:rPr>
        <w:t>Vgl</w:t>
      </w:r>
      <w:proofErr w:type="spellEnd"/>
      <w:r w:rsidRPr="001B430D">
        <w:rPr>
          <w:rFonts w:ascii="Arial" w:hAnsi="Arial" w:cs="Arial"/>
          <w:lang w:val="fr-CH"/>
        </w:rPr>
        <w:t>. : https://creativecommons.org/licenses/by-nc-sa/3.0/ch/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99950" w14:textId="77777777" w:rsidR="00543E34" w:rsidRDefault="00543E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9E5CB" w14:textId="77777777" w:rsidR="00D64DC6" w:rsidRPr="00D124DE" w:rsidRDefault="00D124DE">
    <w:pPr>
      <w:pStyle w:val="Kopfzeile"/>
      <w:rPr>
        <w:color w:val="FF0000"/>
        <w:sz w:val="20"/>
      </w:rPr>
    </w:pPr>
    <w:r>
      <w:rPr>
        <w:color w:val="FF0000"/>
        <w:sz w:val="20"/>
        <w:lang w:val="de-DE"/>
      </w:rPr>
      <w:t>SEITE</w:t>
    </w:r>
    <w:r w:rsidRPr="00D124DE">
      <w:rPr>
        <w:color w:val="FF0000"/>
        <w:sz w:val="20"/>
        <w:lang w:val="de-DE"/>
      </w:rPr>
      <w:t xml:space="preserve"> </w:t>
    </w:r>
    <w:r w:rsidRPr="00D124DE">
      <w:rPr>
        <w:color w:val="FF0000"/>
        <w:sz w:val="20"/>
      </w:rPr>
      <w:fldChar w:fldCharType="begin"/>
    </w:r>
    <w:r w:rsidRPr="00D124DE">
      <w:rPr>
        <w:color w:val="FF0000"/>
        <w:sz w:val="20"/>
      </w:rPr>
      <w:instrText>PAGE   \* MERGEFORMAT</w:instrText>
    </w:r>
    <w:r w:rsidRPr="00D124DE">
      <w:rPr>
        <w:color w:val="FF0000"/>
        <w:sz w:val="20"/>
      </w:rPr>
      <w:fldChar w:fldCharType="separate"/>
    </w:r>
    <w:r w:rsidR="008559E3" w:rsidRPr="008559E3">
      <w:rPr>
        <w:noProof/>
        <w:color w:val="FF0000"/>
        <w:sz w:val="20"/>
        <w:lang w:val="de-DE"/>
      </w:rPr>
      <w:t>3</w:t>
    </w:r>
    <w:r w:rsidRPr="00D124DE">
      <w:rPr>
        <w:color w:val="FF0000"/>
        <w:sz w:val="20"/>
      </w:rPr>
      <w:fldChar w:fldCharType="end"/>
    </w:r>
    <w:r w:rsidRPr="00D124DE">
      <w:rPr>
        <w:color w:val="FF0000"/>
        <w:sz w:val="20"/>
      </w:rPr>
      <w:t xml:space="preserve"> I ANLEITUNG – </w:t>
    </w:r>
    <w:r w:rsidR="00FE34D7">
      <w:rPr>
        <w:color w:val="FF0000"/>
        <w:sz w:val="20"/>
      </w:rPr>
      <w:t xml:space="preserve">RASPBERRY PI </w:t>
    </w:r>
    <w:r w:rsidR="005D55C0">
      <w:rPr>
        <w:color w:val="FF0000"/>
        <w:sz w:val="20"/>
      </w:rPr>
      <w:t>WORKSHOP</w:t>
    </w:r>
  </w:p>
  <w:p w14:paraId="31B182E0" w14:textId="77777777" w:rsidR="00D64DC6" w:rsidRDefault="00D64DC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2D8E2" w14:textId="77777777" w:rsidR="004576C4" w:rsidRDefault="004576C4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07BAE782" wp14:editId="285012D0">
          <wp:simplePos x="0" y="0"/>
          <wp:positionH relativeFrom="column">
            <wp:posOffset>3645271</wp:posOffset>
          </wp:positionH>
          <wp:positionV relativeFrom="paragraph">
            <wp:posOffset>17145</wp:posOffset>
          </wp:positionV>
          <wp:extent cx="2724150" cy="704850"/>
          <wp:effectExtent l="0" t="0" r="0" b="0"/>
          <wp:wrapNone/>
          <wp:docPr id="2" name="Grafik 2" descr="K:\Anleitungen\Logo\CI_CD_IT.SBL\Logo\Office\BL_Logo_BKSD_ISBLIT_B_r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Anleitungen\Logo\CI_CD_IT.SBL\Logo\Office\BL_Logo_BKSD_ISBLIT_B_r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03336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6F27A6"/>
    <w:multiLevelType w:val="hybridMultilevel"/>
    <w:tmpl w:val="91EC6F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B5409"/>
    <w:multiLevelType w:val="multilevel"/>
    <w:tmpl w:val="71F89E18"/>
    <w:lvl w:ilvl="0">
      <w:start w:val="1"/>
      <w:numFmt w:val="decimal"/>
      <w:pStyle w:val="berschrift1"/>
      <w:lvlText w:val="%1."/>
      <w:lvlJc w:val="left"/>
      <w:pPr>
        <w:ind w:left="432" w:hanging="432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595A6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7640001"/>
    <w:multiLevelType w:val="hybridMultilevel"/>
    <w:tmpl w:val="CCC2E5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04803"/>
    <w:multiLevelType w:val="hybridMultilevel"/>
    <w:tmpl w:val="BEE298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E0A08"/>
    <w:multiLevelType w:val="hybridMultilevel"/>
    <w:tmpl w:val="0946FD0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74B4E"/>
    <w:multiLevelType w:val="hybridMultilevel"/>
    <w:tmpl w:val="F5C2D376"/>
    <w:lvl w:ilvl="0" w:tplc="EADCBB6E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  <w:sz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0866D4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CA65D6F"/>
    <w:multiLevelType w:val="hybridMultilevel"/>
    <w:tmpl w:val="5FF0D9C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21233"/>
    <w:multiLevelType w:val="hybridMultilevel"/>
    <w:tmpl w:val="0AC4453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02438BC"/>
    <w:multiLevelType w:val="hybridMultilevel"/>
    <w:tmpl w:val="5F8E453C"/>
    <w:lvl w:ilvl="0" w:tplc="A006A0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BA2623"/>
    <w:multiLevelType w:val="hybridMultilevel"/>
    <w:tmpl w:val="70A003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005D50"/>
    <w:multiLevelType w:val="hybridMultilevel"/>
    <w:tmpl w:val="0DA82272"/>
    <w:lvl w:ilvl="0" w:tplc="8E4215FC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416E1C"/>
    <w:multiLevelType w:val="hybridMultilevel"/>
    <w:tmpl w:val="09A8E51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427437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C5669BF"/>
    <w:multiLevelType w:val="hybridMultilevel"/>
    <w:tmpl w:val="62DE64B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4A191D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4AD5E2B"/>
    <w:multiLevelType w:val="hybridMultilevel"/>
    <w:tmpl w:val="E4145A3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BD2DF4"/>
    <w:multiLevelType w:val="hybridMultilevel"/>
    <w:tmpl w:val="D7464F2C"/>
    <w:lvl w:ilvl="0" w:tplc="5D18F21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102005"/>
    <w:multiLevelType w:val="multilevel"/>
    <w:tmpl w:val="89A02066"/>
    <w:lvl w:ilvl="0">
      <w:start w:val="1"/>
      <w:numFmt w:val="decimal"/>
      <w:pStyle w:val="Einzug1"/>
      <w:lvlText w:val="%1."/>
      <w:lvlJc w:val="left"/>
      <w:pPr>
        <w:ind w:left="360" w:hanging="360"/>
      </w:pPr>
    </w:lvl>
    <w:lvl w:ilvl="1">
      <w:start w:val="1"/>
      <w:numFmt w:val="decimal"/>
      <w:pStyle w:val="Einzu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81164CB"/>
    <w:multiLevelType w:val="hybridMultilevel"/>
    <w:tmpl w:val="148481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193809"/>
    <w:multiLevelType w:val="hybridMultilevel"/>
    <w:tmpl w:val="CF56B3DA"/>
    <w:lvl w:ilvl="0" w:tplc="5D18F21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11"/>
  </w:num>
  <w:num w:numId="4">
    <w:abstractNumId w:val="5"/>
  </w:num>
  <w:num w:numId="5">
    <w:abstractNumId w:val="1"/>
  </w:num>
  <w:num w:numId="6">
    <w:abstractNumId w:val="3"/>
  </w:num>
  <w:num w:numId="7">
    <w:abstractNumId w:val="6"/>
  </w:num>
  <w:num w:numId="8">
    <w:abstractNumId w:val="12"/>
  </w:num>
  <w:num w:numId="9">
    <w:abstractNumId w:val="17"/>
  </w:num>
  <w:num w:numId="10">
    <w:abstractNumId w:val="8"/>
  </w:num>
  <w:num w:numId="11">
    <w:abstractNumId w:val="15"/>
  </w:num>
  <w:num w:numId="12">
    <w:abstractNumId w:val="0"/>
  </w:num>
  <w:num w:numId="13">
    <w:abstractNumId w:val="4"/>
  </w:num>
  <w:num w:numId="14">
    <w:abstractNumId w:val="21"/>
  </w:num>
  <w:num w:numId="15">
    <w:abstractNumId w:val="13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9"/>
  </w:num>
  <w:num w:numId="22">
    <w:abstractNumId w:val="10"/>
  </w:num>
  <w:num w:numId="23">
    <w:abstractNumId w:val="19"/>
  </w:num>
  <w:num w:numId="24">
    <w:abstractNumId w:val="16"/>
  </w:num>
  <w:num w:numId="25">
    <w:abstractNumId w:val="7"/>
  </w:num>
  <w:num w:numId="26">
    <w:abstractNumId w:val="22"/>
  </w:num>
  <w:num w:numId="27">
    <w:abstractNumId w:val="14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5C0"/>
    <w:rsid w:val="00007415"/>
    <w:rsid w:val="00017476"/>
    <w:rsid w:val="00020EA8"/>
    <w:rsid w:val="00034208"/>
    <w:rsid w:val="00046C10"/>
    <w:rsid w:val="0005136B"/>
    <w:rsid w:val="00063A9A"/>
    <w:rsid w:val="00065802"/>
    <w:rsid w:val="000838D4"/>
    <w:rsid w:val="00106A15"/>
    <w:rsid w:val="00111E40"/>
    <w:rsid w:val="001213CE"/>
    <w:rsid w:val="001A4B95"/>
    <w:rsid w:val="001D39B3"/>
    <w:rsid w:val="00213AE7"/>
    <w:rsid w:val="00222F0B"/>
    <w:rsid w:val="00225B21"/>
    <w:rsid w:val="002446C2"/>
    <w:rsid w:val="00253E25"/>
    <w:rsid w:val="0027463E"/>
    <w:rsid w:val="00286574"/>
    <w:rsid w:val="002A1F0E"/>
    <w:rsid w:val="002A471D"/>
    <w:rsid w:val="002A5211"/>
    <w:rsid w:val="002C0BA3"/>
    <w:rsid w:val="002C0FBB"/>
    <w:rsid w:val="002D0CBC"/>
    <w:rsid w:val="002E61CE"/>
    <w:rsid w:val="00326FC3"/>
    <w:rsid w:val="003514DC"/>
    <w:rsid w:val="003650F9"/>
    <w:rsid w:val="00390BBF"/>
    <w:rsid w:val="003A711C"/>
    <w:rsid w:val="003C17E4"/>
    <w:rsid w:val="003E5218"/>
    <w:rsid w:val="00417ADA"/>
    <w:rsid w:val="0043659B"/>
    <w:rsid w:val="004576C4"/>
    <w:rsid w:val="004744B4"/>
    <w:rsid w:val="00477BC0"/>
    <w:rsid w:val="004E6D32"/>
    <w:rsid w:val="004F5DFC"/>
    <w:rsid w:val="00543E34"/>
    <w:rsid w:val="00566A0B"/>
    <w:rsid w:val="00582E20"/>
    <w:rsid w:val="00587C85"/>
    <w:rsid w:val="00593AF3"/>
    <w:rsid w:val="005A1B93"/>
    <w:rsid w:val="005B1BD1"/>
    <w:rsid w:val="005B4838"/>
    <w:rsid w:val="005B5055"/>
    <w:rsid w:val="005D13FF"/>
    <w:rsid w:val="005D55C0"/>
    <w:rsid w:val="005E5126"/>
    <w:rsid w:val="005F5EB9"/>
    <w:rsid w:val="00610302"/>
    <w:rsid w:val="00617932"/>
    <w:rsid w:val="00642855"/>
    <w:rsid w:val="006624DF"/>
    <w:rsid w:val="0068080E"/>
    <w:rsid w:val="006A57D7"/>
    <w:rsid w:val="006A6D39"/>
    <w:rsid w:val="006C232C"/>
    <w:rsid w:val="006D59ED"/>
    <w:rsid w:val="007004F6"/>
    <w:rsid w:val="0070620F"/>
    <w:rsid w:val="00734A3D"/>
    <w:rsid w:val="007365B8"/>
    <w:rsid w:val="00744F48"/>
    <w:rsid w:val="00745A6C"/>
    <w:rsid w:val="00754D7D"/>
    <w:rsid w:val="00761E4D"/>
    <w:rsid w:val="00781A3F"/>
    <w:rsid w:val="00787BA7"/>
    <w:rsid w:val="00796087"/>
    <w:rsid w:val="007A1FBD"/>
    <w:rsid w:val="007A2162"/>
    <w:rsid w:val="007A5749"/>
    <w:rsid w:val="007C42B8"/>
    <w:rsid w:val="00801893"/>
    <w:rsid w:val="008272C9"/>
    <w:rsid w:val="00835D4B"/>
    <w:rsid w:val="00844C97"/>
    <w:rsid w:val="008559E3"/>
    <w:rsid w:val="008B03ED"/>
    <w:rsid w:val="009057CE"/>
    <w:rsid w:val="0092642D"/>
    <w:rsid w:val="00941F10"/>
    <w:rsid w:val="009431A1"/>
    <w:rsid w:val="00945D2B"/>
    <w:rsid w:val="00954410"/>
    <w:rsid w:val="00954CBA"/>
    <w:rsid w:val="00977E5B"/>
    <w:rsid w:val="00983112"/>
    <w:rsid w:val="009A3EEB"/>
    <w:rsid w:val="009C0D24"/>
    <w:rsid w:val="009F7AC0"/>
    <w:rsid w:val="00A0143D"/>
    <w:rsid w:val="00A12E5E"/>
    <w:rsid w:val="00A233A4"/>
    <w:rsid w:val="00A25E88"/>
    <w:rsid w:val="00A42D0C"/>
    <w:rsid w:val="00A5313A"/>
    <w:rsid w:val="00A6441C"/>
    <w:rsid w:val="00A71DEC"/>
    <w:rsid w:val="00A773B6"/>
    <w:rsid w:val="00A84BD4"/>
    <w:rsid w:val="00AA125E"/>
    <w:rsid w:val="00B36425"/>
    <w:rsid w:val="00B400E8"/>
    <w:rsid w:val="00B546D9"/>
    <w:rsid w:val="00B733BD"/>
    <w:rsid w:val="00B8026C"/>
    <w:rsid w:val="00BF6368"/>
    <w:rsid w:val="00C06323"/>
    <w:rsid w:val="00C070B7"/>
    <w:rsid w:val="00C10BA0"/>
    <w:rsid w:val="00C221D7"/>
    <w:rsid w:val="00C41E1A"/>
    <w:rsid w:val="00C443FB"/>
    <w:rsid w:val="00C45A43"/>
    <w:rsid w:val="00C56BBC"/>
    <w:rsid w:val="00C766DB"/>
    <w:rsid w:val="00C943D5"/>
    <w:rsid w:val="00C944F0"/>
    <w:rsid w:val="00C96F27"/>
    <w:rsid w:val="00CD2B41"/>
    <w:rsid w:val="00CD3758"/>
    <w:rsid w:val="00CE0247"/>
    <w:rsid w:val="00CF6ED0"/>
    <w:rsid w:val="00D10975"/>
    <w:rsid w:val="00D124DE"/>
    <w:rsid w:val="00D43E6A"/>
    <w:rsid w:val="00D46D7E"/>
    <w:rsid w:val="00D51F6A"/>
    <w:rsid w:val="00D54258"/>
    <w:rsid w:val="00D578BB"/>
    <w:rsid w:val="00D64DC6"/>
    <w:rsid w:val="00D761CB"/>
    <w:rsid w:val="00D82B7A"/>
    <w:rsid w:val="00D86310"/>
    <w:rsid w:val="00D90C1F"/>
    <w:rsid w:val="00D91764"/>
    <w:rsid w:val="00DA241E"/>
    <w:rsid w:val="00DD2B7F"/>
    <w:rsid w:val="00DF7CD8"/>
    <w:rsid w:val="00E210A5"/>
    <w:rsid w:val="00E87367"/>
    <w:rsid w:val="00E90530"/>
    <w:rsid w:val="00EB3FF1"/>
    <w:rsid w:val="00EC3F74"/>
    <w:rsid w:val="00EE60EA"/>
    <w:rsid w:val="00F02E75"/>
    <w:rsid w:val="00F24591"/>
    <w:rsid w:val="00F26720"/>
    <w:rsid w:val="00F33D34"/>
    <w:rsid w:val="00F62BE6"/>
    <w:rsid w:val="00FA5AD9"/>
    <w:rsid w:val="00FB1C58"/>
    <w:rsid w:val="00FB2702"/>
    <w:rsid w:val="00FC026A"/>
    <w:rsid w:val="00FC6D5E"/>
    <w:rsid w:val="00FD4766"/>
    <w:rsid w:val="00FE0C45"/>
    <w:rsid w:val="00FE34D7"/>
    <w:rsid w:val="00FE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7AE36D40"/>
  <w15:docId w15:val="{7EE3C5BA-0C7D-4B5D-8736-2B5BF2EEC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93AF3"/>
    <w:rPr>
      <w:rFonts w:ascii="Arial" w:hAnsi="Arial"/>
      <w:sz w:val="24"/>
    </w:rPr>
  </w:style>
  <w:style w:type="paragraph" w:styleId="berschrift1">
    <w:name w:val="heading 1"/>
    <w:basedOn w:val="Standard"/>
    <w:next w:val="SAStandard"/>
    <w:link w:val="berschrift1Zchn"/>
    <w:uiPriority w:val="9"/>
    <w:qFormat/>
    <w:rsid w:val="00D124DE"/>
    <w:pPr>
      <w:keepNext/>
      <w:keepLines/>
      <w:numPr>
        <w:numId w:val="1"/>
      </w:numPr>
      <w:spacing w:before="120" w:after="120"/>
      <w:ind w:left="284" w:hanging="284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AStandard"/>
    <w:link w:val="berschrift2Zchn"/>
    <w:uiPriority w:val="9"/>
    <w:unhideWhenUsed/>
    <w:qFormat/>
    <w:rsid w:val="00734A3D"/>
    <w:pPr>
      <w:keepNext/>
      <w:keepLines/>
      <w:numPr>
        <w:ilvl w:val="1"/>
        <w:numId w:val="1"/>
      </w:numPr>
      <w:spacing w:before="60" w:after="180"/>
      <w:ind w:left="578" w:hanging="578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berschrift3">
    <w:name w:val="heading 3"/>
    <w:basedOn w:val="Standard"/>
    <w:next w:val="SAStandard"/>
    <w:link w:val="berschrift3Zchn"/>
    <w:uiPriority w:val="9"/>
    <w:unhideWhenUsed/>
    <w:qFormat/>
    <w:rsid w:val="000838D4"/>
    <w:pPr>
      <w:keepNext/>
      <w:keepLines/>
      <w:numPr>
        <w:ilvl w:val="2"/>
        <w:numId w:val="1"/>
      </w:numPr>
      <w:spacing w:before="60" w:after="18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3AF3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93AF3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93AF3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93AF3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93AF3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93AF3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124DE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rsid w:val="00734A3D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838D4"/>
    <w:rPr>
      <w:rFonts w:ascii="Arial" w:eastAsiaTheme="majorEastAsia" w:hAnsi="Arial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93AF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93AF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93AF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93A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93AF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93A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9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3AF3"/>
    <w:rPr>
      <w:rFonts w:ascii="Arial" w:hAnsi="Arial"/>
      <w:sz w:val="24"/>
    </w:rPr>
  </w:style>
  <w:style w:type="paragraph" w:customStyle="1" w:styleId="Einzug1">
    <w:name w:val="Einzug 1"/>
    <w:basedOn w:val="berschrift1"/>
    <w:next w:val="Einzug2"/>
    <w:link w:val="Einzug1Zchn"/>
    <w:rsid w:val="00593AF3"/>
    <w:pPr>
      <w:numPr>
        <w:numId w:val="2"/>
      </w:numPr>
    </w:pPr>
    <w:rPr>
      <w:rFonts w:cs="Arial"/>
      <w:color w:val="244061" w:themeColor="accent1" w:themeShade="80"/>
    </w:rPr>
  </w:style>
  <w:style w:type="paragraph" w:customStyle="1" w:styleId="Einzug2">
    <w:name w:val="Einzug 2"/>
    <w:basedOn w:val="berschrift2"/>
    <w:next w:val="Standard"/>
    <w:link w:val="Einzug2Zchn"/>
    <w:rsid w:val="00593AF3"/>
    <w:pPr>
      <w:numPr>
        <w:numId w:val="2"/>
      </w:numPr>
      <w:spacing w:after="120"/>
      <w:ind w:left="113" w:firstLine="0"/>
    </w:pPr>
    <w:rPr>
      <w:rFonts w:cs="Arial"/>
      <w:color w:val="244061" w:themeColor="accent1" w:themeShade="80"/>
      <w:szCs w:val="28"/>
    </w:rPr>
  </w:style>
  <w:style w:type="character" w:customStyle="1" w:styleId="Einzug1Zchn">
    <w:name w:val="Einzug 1 Zchn"/>
    <w:basedOn w:val="Absatz-Standardschriftart"/>
    <w:link w:val="Einzug1"/>
    <w:rsid w:val="00593AF3"/>
    <w:rPr>
      <w:rFonts w:eastAsiaTheme="majorEastAsia" w:cs="Arial"/>
      <w:b/>
      <w:bCs/>
      <w:color w:val="244061" w:themeColor="accent1" w:themeShade="80"/>
      <w:sz w:val="32"/>
      <w:szCs w:val="28"/>
    </w:rPr>
  </w:style>
  <w:style w:type="paragraph" w:customStyle="1" w:styleId="SAStandard">
    <w:name w:val="SA Standard"/>
    <w:basedOn w:val="Standard"/>
    <w:link w:val="SAStandardZchn"/>
    <w:qFormat/>
    <w:rsid w:val="00D124DE"/>
    <w:pPr>
      <w:spacing w:after="240" w:line="264" w:lineRule="auto"/>
    </w:pPr>
    <w:rPr>
      <w:rFonts w:cs="Arial"/>
      <w:sz w:val="22"/>
      <w:szCs w:val="24"/>
    </w:rPr>
  </w:style>
  <w:style w:type="character" w:customStyle="1" w:styleId="Einzug2Zchn">
    <w:name w:val="Einzug 2 Zchn"/>
    <w:basedOn w:val="Absatz-Standardschriftart"/>
    <w:link w:val="Einzug2"/>
    <w:rsid w:val="00593AF3"/>
    <w:rPr>
      <w:rFonts w:eastAsiaTheme="majorEastAsia" w:cs="Arial"/>
      <w:b/>
      <w:bCs/>
      <w:color w:val="244061" w:themeColor="accent1" w:themeShade="80"/>
      <w:sz w:val="28"/>
      <w:szCs w:val="28"/>
    </w:rPr>
  </w:style>
  <w:style w:type="character" w:customStyle="1" w:styleId="SAStandardZchn">
    <w:name w:val="SA Standard Zchn"/>
    <w:basedOn w:val="Absatz-Standardschriftart"/>
    <w:link w:val="SAStandard"/>
    <w:rsid w:val="00D124DE"/>
    <w:rPr>
      <w:rFonts w:ascii="Arial" w:hAnsi="Arial" w:cs="Arial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93AF3"/>
    <w:pPr>
      <w:numPr>
        <w:numId w:val="0"/>
      </w:numPr>
      <w:outlineLvl w:val="9"/>
    </w:pPr>
    <w:rPr>
      <w:lang w:val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477BC0"/>
    <w:pPr>
      <w:tabs>
        <w:tab w:val="left" w:pos="480"/>
        <w:tab w:val="right" w:leader="dot" w:pos="9627"/>
      </w:tabs>
      <w:spacing w:after="100"/>
    </w:pPr>
    <w:rPr>
      <w:rFonts w:eastAsia="Times New Roman"/>
      <w:color w:val="000000" w:themeColor="text1"/>
      <w:sz w:val="28"/>
    </w:rPr>
  </w:style>
  <w:style w:type="character" w:styleId="Hyperlink">
    <w:name w:val="Hyperlink"/>
    <w:basedOn w:val="Absatz-Standardschriftart"/>
    <w:uiPriority w:val="99"/>
    <w:unhideWhenUsed/>
    <w:rsid w:val="00593AF3"/>
    <w:rPr>
      <w:color w:val="0000FF" w:themeColor="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rsid w:val="00477BC0"/>
    <w:pPr>
      <w:tabs>
        <w:tab w:val="left" w:pos="1134"/>
        <w:tab w:val="right" w:leader="dot" w:pos="9627"/>
      </w:tabs>
      <w:spacing w:after="100"/>
      <w:ind w:left="504"/>
    </w:pPr>
  </w:style>
  <w:style w:type="paragraph" w:styleId="Funotentext">
    <w:name w:val="footnote text"/>
    <w:basedOn w:val="Standard"/>
    <w:link w:val="FunotentextZchn"/>
    <w:uiPriority w:val="99"/>
    <w:unhideWhenUsed/>
    <w:qFormat/>
    <w:rsid w:val="00593AF3"/>
    <w:pPr>
      <w:spacing w:after="0" w:line="240" w:lineRule="auto"/>
    </w:pPr>
    <w:rPr>
      <w:rFonts w:ascii="Calibri" w:hAnsi="Calibri"/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93AF3"/>
    <w:rPr>
      <w:rFonts w:ascii="Calibri" w:hAnsi="Calibri"/>
      <w:sz w:val="18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93AF3"/>
    <w:rPr>
      <w:vertAlign w:val="superscript"/>
    </w:rPr>
  </w:style>
  <w:style w:type="character" w:customStyle="1" w:styleId="txtxs1">
    <w:name w:val="txtxs1"/>
    <w:basedOn w:val="Absatz-Standardschriftart"/>
    <w:rsid w:val="00593AF3"/>
    <w:rPr>
      <w:rFonts w:ascii="Verdana" w:hAnsi="Verdana" w:hint="default"/>
      <w:i w:val="0"/>
      <w:iCs w:val="0"/>
      <w:color w:val="000000"/>
      <w:sz w:val="11"/>
      <w:szCs w:val="11"/>
    </w:rPr>
  </w:style>
  <w:style w:type="table" w:styleId="Tabellenraster">
    <w:name w:val="Table Grid"/>
    <w:basedOn w:val="NormaleTabelle"/>
    <w:uiPriority w:val="59"/>
    <w:rsid w:val="00593A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3AF3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7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744B4"/>
    <w:rPr>
      <w:rFonts w:ascii="Tahoma" w:hAnsi="Tahoma" w:cs="Tahoma"/>
      <w:sz w:val="16"/>
      <w:szCs w:val="16"/>
    </w:rPr>
  </w:style>
  <w:style w:type="paragraph" w:styleId="Verzeichnis3">
    <w:name w:val="toc 3"/>
    <w:basedOn w:val="Standard"/>
    <w:next w:val="Standard"/>
    <w:autoRedefine/>
    <w:uiPriority w:val="39"/>
    <w:unhideWhenUsed/>
    <w:rsid w:val="00477BC0"/>
    <w:pPr>
      <w:tabs>
        <w:tab w:val="left" w:pos="1985"/>
        <w:tab w:val="right" w:leader="dot" w:pos="9627"/>
      </w:tabs>
      <w:spacing w:after="100"/>
      <w:ind w:left="1134"/>
    </w:pPr>
  </w:style>
  <w:style w:type="paragraph" w:styleId="Listenabsatz">
    <w:name w:val="List Paragraph"/>
    <w:basedOn w:val="Standard"/>
    <w:link w:val="ListenabsatzZchn"/>
    <w:uiPriority w:val="34"/>
    <w:qFormat/>
    <w:rsid w:val="00844C9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44C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4C97"/>
    <w:rPr>
      <w:rFonts w:ascii="Arial" w:hAnsi="Arial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44C9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44C9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44C97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44C9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44C97"/>
    <w:rPr>
      <w:rFonts w:ascii="Arial" w:hAnsi="Arial"/>
      <w:b/>
      <w:bCs/>
      <w:sz w:val="20"/>
      <w:szCs w:val="2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844C97"/>
    <w:rPr>
      <w:rFonts w:ascii="Arial" w:hAnsi="Arial"/>
      <w:sz w:val="24"/>
    </w:rPr>
  </w:style>
  <w:style w:type="paragraph" w:styleId="berarbeitung">
    <w:name w:val="Revision"/>
    <w:hidden/>
    <w:uiPriority w:val="99"/>
    <w:semiHidden/>
    <w:rsid w:val="00844C97"/>
    <w:pPr>
      <w:spacing w:after="0" w:line="240" w:lineRule="auto"/>
    </w:pPr>
    <w:rPr>
      <w:rFonts w:ascii="Arial" w:hAnsi="Arial"/>
      <w:sz w:val="24"/>
    </w:rPr>
  </w:style>
  <w:style w:type="paragraph" w:customStyle="1" w:styleId="Einzug3">
    <w:name w:val="Einzug 3"/>
    <w:basedOn w:val="berschrift3"/>
    <w:next w:val="SAStandard"/>
    <w:link w:val="Einzug3Zchn"/>
    <w:rsid w:val="00844C97"/>
    <w:pPr>
      <w:numPr>
        <w:ilvl w:val="0"/>
        <w:numId w:val="0"/>
      </w:numPr>
      <w:spacing w:before="0" w:after="60" w:line="240" w:lineRule="auto"/>
      <w:ind w:left="720" w:hanging="360"/>
    </w:pPr>
    <w:rPr>
      <w:color w:val="244061" w:themeColor="accent1" w:themeShade="80"/>
    </w:rPr>
  </w:style>
  <w:style w:type="character" w:customStyle="1" w:styleId="Einzug3Zchn">
    <w:name w:val="Einzug 3 Zchn"/>
    <w:basedOn w:val="Einzug2Zchn"/>
    <w:link w:val="Einzug3"/>
    <w:rsid w:val="00844C97"/>
    <w:rPr>
      <w:rFonts w:eastAsiaTheme="majorEastAsia" w:cstheme="majorBidi"/>
      <w:b/>
      <w:bCs/>
      <w:color w:val="244061" w:themeColor="accent1" w:themeShade="80"/>
      <w:sz w:val="24"/>
      <w:szCs w:val="28"/>
    </w:rPr>
  </w:style>
  <w:style w:type="table" w:customStyle="1" w:styleId="HelleSchattierung1">
    <w:name w:val="Helle Schattierung1"/>
    <w:basedOn w:val="NormaleTabelle"/>
    <w:uiPriority w:val="60"/>
    <w:rsid w:val="00844C9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eschriftung">
    <w:name w:val="caption"/>
    <w:basedOn w:val="Standard"/>
    <w:next w:val="Standard"/>
    <w:uiPriority w:val="35"/>
    <w:unhideWhenUsed/>
    <w:qFormat/>
    <w:rsid w:val="00610302"/>
    <w:pPr>
      <w:spacing w:line="240" w:lineRule="auto"/>
    </w:pPr>
    <w:rPr>
      <w:rFonts w:asciiTheme="minorHAnsi" w:hAnsiTheme="minorHAnsi"/>
      <w:b/>
      <w:bCs/>
      <w:color w:val="1F497D" w:themeColor="text2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610302"/>
    <w:pPr>
      <w:spacing w:after="0"/>
    </w:pPr>
  </w:style>
  <w:style w:type="paragraph" w:styleId="KeinLeerraum">
    <w:name w:val="No Spacing"/>
    <w:uiPriority w:val="1"/>
    <w:qFormat/>
    <w:rsid w:val="000838D4"/>
    <w:pPr>
      <w:spacing w:after="0" w:line="240" w:lineRule="auto"/>
    </w:pPr>
    <w:rPr>
      <w:rFonts w:ascii="Arial" w:hAnsi="Arial"/>
      <w:sz w:val="24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77BC0"/>
    <w:pPr>
      <w:spacing w:after="100"/>
      <w:ind w:left="72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46D7E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9264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3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hyperlink" Target="https://www.digitec.ch/de/page/raspberry-pi-einsteigerdroge-fuer-bastler-4205" TargetMode="External"/><Relationship Id="rId21" Type="http://schemas.openxmlformats.org/officeDocument/2006/relationships/image" Target="media/image120.png"/><Relationship Id="rId34" Type="http://schemas.openxmlformats.org/officeDocument/2006/relationships/hyperlink" Target="https://www.raspberrypi.org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youtube.com/watch?v=_QUfBchUEa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hyperlink" Target="https://de.wikipedia.org/wiki/Raspberry_Pi" TargetMode="External"/><Relationship Id="rId37" Type="http://schemas.openxmlformats.org/officeDocument/2006/relationships/hyperlink" Target="http://ddi.uni-wuppertal.de/material/materialsammlung/mittelstufe/raspberry.html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projects.raspberrypi.org/de-DE/projects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hyperlink" Target="https://www.youtube.com/watch?v=_cviTxswW8c" TargetMode="External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s://www.youtube.com/watch?v=uXUjwk2-qx4" TargetMode="External"/><Relationship Id="rId35" Type="http://schemas.openxmlformats.org/officeDocument/2006/relationships/hyperlink" Target="https://www.raspberrypi.org/learning/software-guide/quickstart/" TargetMode="External"/><Relationship Id="rId43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://medienistik.de/lab-Heft_Stationenlernen.pdf" TargetMode="External"/><Relationship Id="rId38" Type="http://schemas.openxmlformats.org/officeDocument/2006/relationships/hyperlink" Target="https://forum-raspberrypi.de/forum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10.png"/><Relationship Id="rId41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K:\Anleitungen\Vorlagen%20BL_CI_CD\Vorlage%20Anleitung%20mit%20IV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69393-6F22-3243-A87F-32546C39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K:\Anleitungen\Vorlagen BL_CI_CD\Vorlage Anleitung mit IV.dotx</Template>
  <TotalTime>0</TotalTime>
  <Pages>11</Pages>
  <Words>1464</Words>
  <Characters>9225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 Verwaltungen BL</Company>
  <LinksUpToDate>false</LinksUpToDate>
  <CharactersWithSpaces>10668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Vögtli, Priska (IT)</dc:creator>
  <cp:lastModifiedBy>Dettwiler, Lukas (IT)</cp:lastModifiedBy>
  <cp:revision>41</cp:revision>
  <cp:lastPrinted>2018-06-27T07:47:00Z</cp:lastPrinted>
  <dcterms:created xsi:type="dcterms:W3CDTF">2018-06-26T13:11:00Z</dcterms:created>
  <dcterms:modified xsi:type="dcterms:W3CDTF">2018-11-02T09:06:00Z</dcterms:modified>
</cp:coreProperties>
</file>